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Times New Roman" w:hAnsi="Times New Roman" w:cs="Times New Roman"/>
          <w:sz w:val="28"/>
          <w:szCs w:val="28"/>
        </w:rPr>
        <w:id w:val="480974726"/>
        <w:lock w:val="sdtContentLocked"/>
        <w:placeholder>
          <w:docPart w:val="626AAF50D1994902815EF44522F86E39"/>
        </w:placeholder>
      </w:sdtPr>
      <w:sdtContent>
        <w:p w:rsidR="004B5366" w:rsidRDefault="004B5366" w:rsidP="004B5366">
          <w:pPr>
            <w:pStyle w:val="ConsPlusNonformat"/>
            <w:jc w:val="right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Министерство образования и науки</w:t>
          </w:r>
        </w:p>
        <w:p w:rsidR="004B5366" w:rsidRDefault="000A662D" w:rsidP="000A662D">
          <w:pPr>
            <w:pStyle w:val="ConsPlusNonformat"/>
            <w:ind w:left="8496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  </w:t>
          </w:r>
          <w:r w:rsidR="004B5366">
            <w:rPr>
              <w:rFonts w:ascii="Times New Roman" w:hAnsi="Times New Roman" w:cs="Times New Roman"/>
              <w:sz w:val="28"/>
              <w:szCs w:val="28"/>
            </w:rPr>
            <w:t>Республики Татарстан</w:t>
          </w:r>
        </w:p>
        <w:p w:rsidR="00C820F1" w:rsidRPr="00C820F1" w:rsidRDefault="00C820F1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>С</w:t>
          </w:r>
          <w:r w:rsidR="00301B9B">
            <w:rPr>
              <w:rFonts w:ascii="Times New Roman" w:hAnsi="Times New Roman" w:cs="Times New Roman"/>
              <w:sz w:val="28"/>
              <w:szCs w:val="28"/>
            </w:rPr>
            <w:t>ПРАВКА</w:t>
          </w:r>
        </w:p>
        <w:p w:rsidR="00C820F1" w:rsidRPr="00C820F1" w:rsidRDefault="00C820F1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>о материально-техническом обеспечении образовательной</w:t>
          </w:r>
          <w:r w:rsidR="00BF3805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>деятельности по образовательным программам</w:t>
          </w:r>
        </w:p>
      </w:sdtContent>
    </w:sdt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86"/>
      </w:tblGrid>
      <w:tr w:rsidR="00420659" w:rsidRPr="00420659" w:rsidTr="00420659">
        <w:tc>
          <w:tcPr>
            <w:tcW w:w="14786" w:type="dxa"/>
          </w:tcPr>
          <w:p w:rsidR="00420659" w:rsidRPr="00420659" w:rsidRDefault="005A3FD3" w:rsidP="000E35CC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муниципально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общеобразовательно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я «Средняя общеобразовательная школа №1            </w:t>
            </w:r>
            <w:r w:rsidRPr="00940F0D">
              <w:rPr>
                <w:rFonts w:ascii="Times New Roman" w:hAnsi="Times New Roman" w:cs="Times New Roman"/>
                <w:sz w:val="28"/>
                <w:szCs w:val="28"/>
              </w:rPr>
              <w:t xml:space="preserve">города </w:t>
            </w:r>
            <w:r w:rsidRPr="007139A2">
              <w:rPr>
                <w:rFonts w:ascii="Times New Roman" w:hAnsi="Times New Roman" w:cs="Times New Roman"/>
                <w:sz w:val="28"/>
                <w:szCs w:val="28"/>
              </w:rPr>
              <w:t xml:space="preserve">Азнакаево» </w:t>
            </w:r>
            <w:proofErr w:type="spellStart"/>
            <w:r w:rsidRPr="007139A2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7139A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</w:tbl>
    <w:p w:rsidR="00C820F1" w:rsidRPr="00C820F1" w:rsidRDefault="0051271B" w:rsidP="00C820F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 xml:space="preserve"> </w:t>
      </w:r>
      <w:sdt>
        <w:sdtPr>
          <w:rPr>
            <w:rFonts w:ascii="Times New Roman" w:hAnsi="Times New Roman" w:cs="Times New Roman"/>
            <w:sz w:val="18"/>
            <w:szCs w:val="18"/>
          </w:rPr>
          <w:id w:val="-524252970"/>
          <w:lock w:val="sdtContentLocked"/>
          <w:placeholder>
            <w:docPart w:val="626AAF50D1994902815EF44522F86E39"/>
          </w:placeholder>
        </w:sdtPr>
        <w:sdtContent>
          <w:r w:rsidR="00C820F1" w:rsidRPr="00C820F1">
            <w:rPr>
              <w:rFonts w:ascii="Times New Roman" w:hAnsi="Times New Roman" w:cs="Times New Roman"/>
              <w:sz w:val="18"/>
              <w:szCs w:val="18"/>
            </w:rPr>
            <w:t>указывается полное наименование с</w:t>
          </w:r>
          <w:r w:rsidR="00C34079">
            <w:rPr>
              <w:rFonts w:ascii="Times New Roman" w:hAnsi="Times New Roman" w:cs="Times New Roman"/>
              <w:sz w:val="18"/>
              <w:szCs w:val="18"/>
            </w:rPr>
            <w:t>оискателя лицензии (лицензиата),</w:t>
          </w:r>
        </w:sdtContent>
      </w:sdt>
    </w:p>
    <w:p w:rsidR="00C820F1" w:rsidRDefault="00C34079" w:rsidP="00C3407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34079">
        <w:rPr>
          <w:rFonts w:ascii="Times New Roman" w:eastAsia="Times New Roman" w:hAnsi="Times New Roman" w:cs="Times New Roman"/>
          <w:sz w:val="18"/>
          <w:szCs w:val="18"/>
        </w:rPr>
        <w:t>фамилия, имя, отчество индивидуального предпринимателя</w:t>
      </w:r>
    </w:p>
    <w:tbl>
      <w:tblPr>
        <w:tblStyle w:val="a3"/>
        <w:tblW w:w="29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86"/>
        <w:gridCol w:w="14786"/>
      </w:tblGrid>
      <w:tr w:rsidR="005A3FD3" w:rsidRPr="00420659" w:rsidTr="005A3FD3">
        <w:tc>
          <w:tcPr>
            <w:tcW w:w="14786" w:type="dxa"/>
            <w:tcBorders>
              <w:bottom w:val="single" w:sz="4" w:space="0" w:color="auto"/>
            </w:tcBorders>
          </w:tcPr>
          <w:p w:rsidR="005A3FD3" w:rsidRPr="007139A2" w:rsidRDefault="005A3FD3" w:rsidP="007C5F01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7139A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муниципального бюджетного общеобразовательного учреждения «Начальная </w:t>
            </w:r>
            <w:proofErr w:type="gramStart"/>
            <w:r w:rsidRPr="007139A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общеобразовательное</w:t>
            </w:r>
            <w:proofErr w:type="gramEnd"/>
            <w:r w:rsidRPr="007139A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школа села</w:t>
            </w:r>
            <w:r w:rsidR="007C5F0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Балтачево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14786" w:type="dxa"/>
            <w:tcBorders>
              <w:bottom w:val="single" w:sz="4" w:space="0" w:color="auto"/>
            </w:tcBorders>
          </w:tcPr>
          <w:p w:rsidR="005A3FD3" w:rsidRPr="00420659" w:rsidRDefault="005A3FD3" w:rsidP="000E35CC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sdt>
      <w:sdtPr>
        <w:rPr>
          <w:rFonts w:ascii="Times New Roman" w:hAnsi="Times New Roman" w:cs="Times New Roman"/>
          <w:sz w:val="18"/>
          <w:szCs w:val="18"/>
        </w:rPr>
        <w:id w:val="-812557098"/>
        <w:placeholder>
          <w:docPart w:val="626AAF50D1994902815EF44522F86E39"/>
        </w:placeholder>
      </w:sdtPr>
      <w:sdtEndPr>
        <w:rPr>
          <w:sz w:val="28"/>
          <w:szCs w:val="28"/>
        </w:rPr>
      </w:sdtEndPr>
      <w:sdtContent>
        <w:sdt>
          <w:sdtPr>
            <w:rPr>
              <w:rFonts w:ascii="Times New Roman" w:hAnsi="Times New Roman" w:cs="Times New Roman"/>
              <w:sz w:val="18"/>
              <w:szCs w:val="18"/>
            </w:rPr>
            <w:id w:val="-730305747"/>
            <w:placeholder>
              <w:docPart w:val="626AAF50D1994902815EF44522F86E39"/>
            </w:placeholder>
          </w:sdtPr>
          <w:sdtEndPr>
            <w:rPr>
              <w:sz w:val="28"/>
              <w:szCs w:val="28"/>
            </w:rPr>
          </w:sdtEndPr>
          <w:sdtContent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id w:val="-228310506"/>
                <w:lock w:val="sdtContentLocked"/>
                <w:placeholder>
                  <w:docPart w:val="626AAF50D1994902815EF44522F86E39"/>
                </w:placeholder>
              </w:sdtPr>
              <w:sdtEndPr>
                <w:rPr>
                  <w:sz w:val="28"/>
                  <w:szCs w:val="28"/>
                </w:rPr>
              </w:sdtEndPr>
              <w:sdtContent>
                <w:p w:rsidR="00C820F1" w:rsidRPr="00C820F1" w:rsidRDefault="0051271B" w:rsidP="00C820F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820F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C820F1" w:rsidRPr="00C820F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указывается полное наименование филиала </w:t>
                  </w:r>
                  <w:r w:rsidR="0019159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(при наличии) </w:t>
                  </w:r>
                  <w:r w:rsidR="00C820F1" w:rsidRPr="00C820F1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</w:t>
                  </w:r>
                  <w:r w:rsidR="00C34079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оискателя лицензии (лицензиата)</w:t>
                  </w:r>
                </w:p>
                <w:p w:rsidR="00C820F1" w:rsidRPr="00C820F1" w:rsidRDefault="00C820F1" w:rsidP="00C820F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Раздел   1.   Обеспечение   образовательной   деятельности  оснащенными</w:t>
                  </w:r>
                </w:p>
                <w:p w:rsidR="00C820F1" w:rsidRPr="00C820F1" w:rsidRDefault="00C820F1" w:rsidP="00C820F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зданиями, строения</w:t>
                  </w:r>
                  <w:r w:rsidR="0013685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ми, сооружениями и</w:t>
                  </w: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помещениями </w:t>
                  </w:r>
                </w:p>
              </w:sdtContent>
            </w:sdt>
          </w:sdtContent>
        </w:sdt>
      </w:sdtContent>
    </w:sdt>
    <w:tbl>
      <w:tblPr>
        <w:tblW w:w="15876" w:type="dxa"/>
        <w:tblCellSpacing w:w="5" w:type="nil"/>
        <w:tblInd w:w="-351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402"/>
        <w:gridCol w:w="2126"/>
        <w:gridCol w:w="1984"/>
        <w:gridCol w:w="2410"/>
        <w:gridCol w:w="1984"/>
        <w:gridCol w:w="1701"/>
      </w:tblGrid>
      <w:sdt>
        <w:sdtPr>
          <w:rPr>
            <w:rFonts w:ascii="Times New Roman" w:hAnsi="Times New Roman" w:cs="Times New Roman"/>
            <w:sz w:val="28"/>
            <w:szCs w:val="28"/>
          </w:rPr>
          <w:id w:val="-1619289789"/>
          <w:lock w:val="sdtContentLocked"/>
          <w:placeholder>
            <w:docPart w:val="626AAF50D1994902815EF44522F86E39"/>
          </w:placeholder>
        </w:sdtPr>
        <w:sdtContent>
          <w:tr w:rsidR="006946B7" w:rsidRPr="00C820F1" w:rsidTr="007C5F01">
            <w:trPr>
              <w:trHeight w:val="558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(местопо-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здания,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строения,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сооружения,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помещения</w:t>
                </w:r>
              </w:p>
            </w:tc>
            <w:tc>
              <w:tcPr>
                <w:tcW w:w="34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Назначение оснащенных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зданий, строений,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сооружений, помещений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(учебные, учебно-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лабораторные,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административные,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подсобные, помещения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для занятия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физической культурой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 спортом, для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обеспечения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обучающихся,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воспитанников 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работников питанием </w:t>
                </w:r>
                <w:r w:rsidR="00BF3805">
                  <w:rPr>
                    <w:rFonts w:ascii="Times New Roman" w:hAnsi="Times New Roman" w:cs="Times New Roman"/>
                    <w:sz w:val="28"/>
                    <w:szCs w:val="28"/>
                  </w:rPr>
                  <w:t>и медицинским обслуживанием, иное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 указанием площади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(кв. м)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BF3805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 w:rsidR="00060B5B"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 w:rsidR="006946B7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 w:rsidR="006946B7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 w:rsidR="006946B7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="006946B7"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 w:rsidR="006946B7"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наименование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собственника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объекта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недвижимого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имущества</w:t>
                </w:r>
              </w:p>
            </w:tc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Документ -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основание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ются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сроки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действия)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Кадастровый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(или услов-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ный) номер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объекта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E857DE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писи ре-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гистрации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 Едином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государст-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венном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 на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недвижимое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имущество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сделок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-1865900645"/>
          <w:lock w:val="sdtContentLocked"/>
          <w:placeholder>
            <w:docPart w:val="626AAF50D1994902815EF44522F86E39"/>
          </w:placeholder>
        </w:sdtPr>
        <w:sdtContent>
          <w:tr w:rsidR="006946B7" w:rsidRPr="00C820F1" w:rsidTr="007C5F01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2         </w:t>
                </w:r>
              </w:p>
            </w:tc>
            <w:tc>
              <w:tcPr>
                <w:tcW w:w="3402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3  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4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</w:t>
                </w:r>
              </w:p>
            </w:tc>
            <w:tc>
              <w:tcPr>
                <w:tcW w:w="241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6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7     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946B7" w:rsidRPr="00C820F1" w:rsidRDefault="006946B7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8     </w:t>
                </w:r>
              </w:p>
            </w:tc>
          </w:tr>
        </w:sdtContent>
      </w:sdt>
      <w:tr w:rsidR="005A3FD3" w:rsidRPr="00C820F1" w:rsidTr="007C5F0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         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знакаево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 ул. Просторная,  </w:t>
            </w:r>
          </w:p>
          <w:p w:rsidR="005A3FD3" w:rsidRPr="007551DC" w:rsidRDefault="005A3FD3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Учебные кабинеты – 1778,59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лаборантские – 134,06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мастерские – 179,45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кабинет кулинарии -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51,6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административные кабинеты –  61,1кв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продленного дня – 45,30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.;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спальные комнаты – 173,25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гардеробные – 121,8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библиотека с читальным залом -225,78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актовый зал -205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спортзал-  277,9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, зал хореографии -47,5</w:t>
            </w: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 бассейн-203,5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кухня - обеденный зал-351,3   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врача</w:t>
            </w:r>
            <w:r w:rsidR="001603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- 20,9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процедурная – 13,6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стоматологический кабинет –15,4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прививочная-13,3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кабинет психолога-8,9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комната общественных занятий – 45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5A3FD3" w:rsidRPr="007551DC" w:rsidRDefault="00D46E0D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Иные – 6541,27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Республики Татарстан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Договор о закреплении муниципального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имущества на праве </w:t>
            </w:r>
            <w:r w:rsidR="00463DB3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17.08.2007 года №03-006-8. Дополнительное соглашение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663E12" w:rsidRDefault="00663E12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7C5F01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1A4D1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 w:rsidR="007C5F01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бюджетным </w:t>
            </w:r>
            <w:proofErr w:type="spellStart"/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общеобразова</w:t>
            </w:r>
            <w:proofErr w:type="spellEnd"/>
            <w:r w:rsidR="001A4D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</w:t>
            </w:r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учреждением «Средняя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общеобразова</w:t>
            </w:r>
            <w:proofErr w:type="spellEnd"/>
            <w:r w:rsidR="001A4D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школа №1 города Азнакаево»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Распоряжение</w:t>
            </w:r>
            <w:r w:rsidR="001A4D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«О закреплении имущества, полученного из государственной собственности Республики Татарстан,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оперативного управления за муниципальным бюджетным </w:t>
            </w:r>
            <w:r w:rsidR="00663E12"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общеобразова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663E12"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учреждением «Средняя общеобразовательная школа № 1 города Азнакаево»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102.  Свидетельство о государственной регистрации права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11.02.2015 г.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 w:rsidR="0046505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646CF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16:44:010105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  <w:r w:rsidR="001A4D1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2472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B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№16-16/005-16/050/001/</w:t>
            </w:r>
          </w:p>
          <w:p w:rsidR="005A3FD3" w:rsidRPr="007C4B29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2015-692/1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FD3" w:rsidRPr="00C820F1" w:rsidTr="007C5F0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392191666"/>
            <w:lock w:val="sdtContentLocked"/>
            <w:placeholder>
              <w:docPart w:val="70B36204EB57488D956A560D4DBD067C"/>
            </w:placeholder>
          </w:sdtPr>
          <w:sdtContent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A3FD3" w:rsidRPr="00C820F1" w:rsidRDefault="005A3FD3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Всего (кв.м): </w:t>
                </w:r>
              </w:p>
            </w:tc>
          </w:sdtContent>
        </w:sdt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D46E0D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10514,5</w:t>
            </w:r>
            <w:r w:rsidR="005A3F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3FD3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5A3FD3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sdt>
      <w:sdtPr>
        <w:rPr>
          <w:rFonts w:ascii="Times New Roman" w:hAnsi="Times New Roman" w:cs="Times New Roman"/>
          <w:sz w:val="28"/>
          <w:szCs w:val="28"/>
        </w:rPr>
        <w:id w:val="-932817814"/>
        <w:lock w:val="sdtContentLocked"/>
        <w:placeholder>
          <w:docPart w:val="626AAF50D1994902815EF44522F86E39"/>
        </w:placeholder>
      </w:sdtPr>
      <w:sdtContent>
        <w:p w:rsidR="00136859" w:rsidRDefault="00136859" w:rsidP="00136859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  2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>.   Обеспечение   образовательной   деятельности  территориями</w:t>
          </w:r>
        </w:p>
      </w:sdtContent>
    </w:sdt>
    <w:p w:rsidR="00065E9C" w:rsidRDefault="00065E9C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2693"/>
        <w:gridCol w:w="1843"/>
        <w:gridCol w:w="1984"/>
        <w:gridCol w:w="2694"/>
        <w:gridCol w:w="2126"/>
        <w:gridCol w:w="2126"/>
      </w:tblGrid>
      <w:sdt>
        <w:sdtPr>
          <w:rPr>
            <w:rFonts w:ascii="Times New Roman" w:hAnsi="Times New Roman" w:cs="Times New Roman"/>
            <w:sz w:val="28"/>
            <w:szCs w:val="28"/>
          </w:rPr>
          <w:id w:val="1149175115"/>
          <w:lock w:val="sdtContentLocked"/>
          <w:placeholder>
            <w:docPart w:val="626AAF50D1994902815EF44522F86E39"/>
          </w:placeholder>
        </w:sdtPr>
        <w:sdtContent>
          <w:tr w:rsidR="00E71EF5" w:rsidRPr="00C820F1" w:rsidTr="00663E12">
            <w:trPr>
              <w:trHeight w:val="558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(местопо-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территории</w:t>
                </w:r>
              </w:p>
            </w:tc>
            <w:tc>
              <w:tcPr>
                <w:tcW w:w="269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Назначение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территории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(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автодром, земельный участок, стадион и др.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 указанием площади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(кв. м)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постоянное (бессрочное) пользование,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наименование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собственника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</w:p>
            </w:tc>
            <w:tc>
              <w:tcPr>
                <w:tcW w:w="26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Документ -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основание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ются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сроки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действия)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Кадастровый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(или услов-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ный) номер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объекта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71EF5" w:rsidRPr="00C820F1" w:rsidRDefault="00E71EF5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писи ре-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гистрации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 Едином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государст-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венном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 на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недвижимое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имущество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сделок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1441419168"/>
          <w:lock w:val="sdtContentLocked"/>
          <w:placeholder>
            <w:docPart w:val="626AAF50D1994902815EF44522F86E39"/>
          </w:placeholder>
        </w:sdtPr>
        <w:sdtContent>
          <w:tr w:rsidR="00136859" w:rsidRPr="00C820F1" w:rsidTr="00663E12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2         </w:t>
                </w:r>
              </w:p>
            </w:tc>
            <w:tc>
              <w:tcPr>
                <w:tcW w:w="269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3    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4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</w:t>
                </w:r>
              </w:p>
            </w:tc>
            <w:tc>
              <w:tcPr>
                <w:tcW w:w="269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6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7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136859" w:rsidRPr="00C820F1" w:rsidRDefault="00136859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8     </w:t>
                </w:r>
              </w:p>
            </w:tc>
          </w:tr>
        </w:sdtContent>
      </w:sdt>
      <w:tr w:rsidR="005A3FD3" w:rsidRPr="00C820F1" w:rsidTr="00663E1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      г</w:t>
            </w:r>
            <w:r w:rsidR="0046505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Азнакаево,  ул. Просторная,  </w:t>
            </w:r>
          </w:p>
          <w:p w:rsidR="005A3FD3" w:rsidRPr="007551DC" w:rsidRDefault="005A3FD3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463DB3" w:rsidP="00463DB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5A3FD3" w:rsidRPr="007551DC">
              <w:rPr>
                <w:rFonts w:ascii="Times New Roman" w:hAnsi="Times New Roman" w:cs="Times New Roman"/>
                <w:sz w:val="28"/>
                <w:szCs w:val="28"/>
              </w:rPr>
              <w:t>емельный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3FD3"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участок – 26272 </w:t>
            </w:r>
            <w:proofErr w:type="spellStart"/>
            <w:r w:rsidR="005A3FD3" w:rsidRPr="007551DC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5A3FD3" w:rsidRPr="007551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>Постоянное (бессрочное)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 Республики Татарстан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о предоставлении земельного участка в постоянное (бессрочное) пользование муниципальному бюджетному общеобразовательному учреждению  «Средняя общеобразовательная школа № 1 города Азнакаево»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по адресу: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Республика Татарстан, </w:t>
            </w:r>
            <w:proofErr w:type="spellStart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льный район, г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>. Азнакаево, ул.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Просторная, д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 от 27.02.2015 № 479. Свидетельство о государственной  регистрации права  от 03.06.2015,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АА  </w:t>
            </w:r>
          </w:p>
          <w:p w:rsidR="005A3FD3" w:rsidRPr="007551D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№ 070767, постоянное (бессрочное) пользование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B3" w:rsidRDefault="005A3FD3" w:rsidP="000E35CC">
            <w:pPr>
              <w:pStyle w:val="ConsPlusCell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63DB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16:44:010105:</w:t>
            </w:r>
          </w:p>
          <w:p w:rsidR="005A3FD3" w:rsidRPr="00463DB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63DB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2015</w:t>
            </w:r>
          </w:p>
          <w:p w:rsidR="005A3FD3" w:rsidRPr="00463DB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463DB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63DB3">
              <w:rPr>
                <w:rFonts w:ascii="Times New Roman" w:hAnsi="Times New Roman" w:cs="Times New Roman"/>
                <w:sz w:val="28"/>
                <w:szCs w:val="28"/>
              </w:rPr>
              <w:t>№16-16/005-16/050/001/2015-4881/1</w:t>
            </w:r>
          </w:p>
          <w:p w:rsidR="005A3FD3" w:rsidRPr="00463DB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FD3" w:rsidRPr="00C820F1" w:rsidTr="00463DB3">
        <w:trPr>
          <w:trHeight w:val="98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94524723"/>
              <w:lock w:val="sdtContentLocked"/>
              <w:placeholder>
                <w:docPart w:val="14C54926573C4125A35BFE337681E813"/>
              </w:placeholder>
            </w:sdtPr>
            <w:sdtContent>
              <w:p w:rsidR="00065E9C" w:rsidRPr="00C820F1" w:rsidRDefault="005A3FD3" w:rsidP="00A1410E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Всего (кв. м): </w:t>
                </w:r>
              </w:p>
            </w:sdtContent>
          </w:sdt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26272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410E" w:rsidRPr="00C820F1" w:rsidRDefault="00A1410E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A1410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5F01" w:rsidRPr="00C820F1" w:rsidRDefault="007C5F01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sdt>
      <w:sdtPr>
        <w:rPr>
          <w:rFonts w:ascii="Times New Roman" w:hAnsi="Times New Roman" w:cs="Times New Roman"/>
          <w:sz w:val="28"/>
          <w:szCs w:val="28"/>
        </w:rPr>
        <w:id w:val="-1287428332"/>
        <w:lock w:val="sdtContentLocked"/>
        <w:placeholder>
          <w:docPart w:val="626AAF50D1994902815EF44522F86E39"/>
        </w:placeholder>
      </w:sdtPr>
      <w:sdtContent>
        <w:p w:rsidR="00136859" w:rsidRPr="00563F25" w:rsidRDefault="00136859" w:rsidP="00136859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 3</w:t>
          </w:r>
          <w:r w:rsidR="00C820F1" w:rsidRPr="00C820F1">
            <w:rPr>
              <w:rFonts w:ascii="Times New Roman" w:hAnsi="Times New Roman" w:cs="Times New Roman"/>
              <w:sz w:val="28"/>
              <w:szCs w:val="28"/>
            </w:rPr>
            <w:t xml:space="preserve">.  Обеспечение  образовательной  деятельности  </w:t>
          </w:r>
          <w:r w:rsidR="00E71EF5">
            <w:rPr>
              <w:rFonts w:ascii="Times New Roman" w:hAnsi="Times New Roman" w:cs="Times New Roman"/>
              <w:sz w:val="28"/>
              <w:szCs w:val="28"/>
            </w:rPr>
            <w:t>помещениями, подтверждающими наличие</w:t>
          </w:r>
        </w:p>
        <w:p w:rsidR="00C820F1" w:rsidRDefault="00136859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lastRenderedPageBreak/>
            <w:t>условиями</w:t>
          </w:r>
          <w:r w:rsidRPr="00563F25">
            <w:rPr>
              <w:rFonts w:ascii="Times New Roman" w:hAnsi="Times New Roman" w:cs="Times New Roman"/>
              <w:sz w:val="28"/>
              <w:szCs w:val="28"/>
            </w:rPr>
            <w:t xml:space="preserve"> для </w:t>
          </w:r>
          <w:r w:rsidR="00E71EF5">
            <w:rPr>
              <w:rFonts w:ascii="Times New Roman" w:hAnsi="Times New Roman" w:cs="Times New Roman"/>
              <w:sz w:val="28"/>
              <w:szCs w:val="28"/>
            </w:rPr>
            <w:t xml:space="preserve">питания и </w:t>
          </w:r>
          <w:r w:rsidRPr="00563F25">
            <w:rPr>
              <w:rFonts w:ascii="Times New Roman" w:hAnsi="Times New Roman" w:cs="Times New Roman"/>
              <w:sz w:val="28"/>
              <w:szCs w:val="28"/>
            </w:rPr>
            <w:t>охраны здоровья обучающихся</w:t>
          </w:r>
        </w:p>
      </w:sdtContent>
    </w:sdt>
    <w:p w:rsidR="00A1410E" w:rsidRDefault="00A1410E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2268"/>
        <w:gridCol w:w="1843"/>
        <w:gridCol w:w="2126"/>
        <w:gridCol w:w="2126"/>
        <w:gridCol w:w="2977"/>
        <w:gridCol w:w="1984"/>
        <w:gridCol w:w="1843"/>
      </w:tblGrid>
      <w:sdt>
        <w:sdtPr>
          <w:rPr>
            <w:rFonts w:ascii="Times New Roman" w:hAnsi="Times New Roman" w:cs="Times New Roman"/>
            <w:sz w:val="28"/>
            <w:szCs w:val="28"/>
          </w:rPr>
          <w:id w:val="-957406922"/>
          <w:lock w:val="sdtContentLocked"/>
          <w:placeholder>
            <w:docPart w:val="626AAF50D1994902815EF44522F86E39"/>
          </w:placeholder>
        </w:sdtPr>
        <w:sdtContent>
          <w:tr w:rsidR="002E172C" w:rsidRPr="00C820F1" w:rsidTr="00A1410E">
            <w:trPr>
              <w:trHeight w:val="420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22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Помещения, подтверждающие наличие условий для питания и охраны здоровья обучающихся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(местоположение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помещений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 указанием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площади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(кв. м)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наименование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собственника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объекта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недвижимого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имущества</w:t>
                </w:r>
              </w:p>
            </w:tc>
            <w:tc>
              <w:tcPr>
                <w:tcW w:w="297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Документ 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основание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возникновения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(указываются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сроки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действия)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Кадастровый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(или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условный)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номер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объекта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E172C" w:rsidRPr="00C820F1" w:rsidRDefault="002E172C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записи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регистрации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в Едином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государственном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права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на недвижимое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имущество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и сделок 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1402567008"/>
          <w:lock w:val="sdtContentLocked"/>
          <w:placeholder>
            <w:docPart w:val="626AAF50D1994902815EF44522F86E39"/>
          </w:placeholder>
        </w:sdtPr>
        <w:sdtContent>
          <w:tr w:rsidR="00C820F1" w:rsidRPr="00C820F1" w:rsidTr="00A1410E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2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3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   4      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5       </w:t>
                </w:r>
              </w:p>
            </w:tc>
            <w:tc>
              <w:tcPr>
                <w:tcW w:w="2977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6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7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8       </w:t>
                </w:r>
              </w:p>
            </w:tc>
          </w:tr>
        </w:sdtContent>
      </w:sdt>
      <w:tr w:rsidR="005A3FD3" w:rsidRPr="00C820F1" w:rsidTr="00A1410E">
        <w:trPr>
          <w:trHeight w:val="960"/>
          <w:tblCellSpacing w:w="5" w:type="nil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1311985922"/>
            <w:lock w:val="sdtContentLocked"/>
            <w:placeholder>
              <w:docPart w:val="84FCFCB984DC4B6D9126C21F255A4957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A3FD3" w:rsidRDefault="005A3FD3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1. </w:t>
                </w:r>
              </w:p>
              <w:p w:rsidR="005A3FD3" w:rsidRPr="005823D6" w:rsidRDefault="005A3FD3" w:rsidP="005823D6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-1148672187"/>
            <w:lock w:val="sdtContentLocked"/>
            <w:placeholder>
              <w:docPart w:val="84FCFCB984DC4B6D9126C21F255A4957"/>
            </w:placeholder>
          </w:sdtPr>
          <w:sdtContent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A3FD3" w:rsidRPr="00C820F1" w:rsidRDefault="005A3FD3" w:rsidP="00E71EF5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 для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работы медицинских работников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</w:t>
                </w:r>
              </w:p>
            </w:tc>
          </w:sdtContent>
        </w:sdt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йон,</w:t>
            </w:r>
          </w:p>
          <w:p w:rsidR="005A3FD3" w:rsidRPr="0032672D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 ул.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 д. 3</w:t>
            </w: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4668" w:rsidRDefault="00F04668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Медицинские кабинеты.</w:t>
            </w:r>
          </w:p>
          <w:p w:rsidR="005A3FD3" w:rsidRDefault="005A3FD3" w:rsidP="00B322F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Площадь </w:t>
            </w:r>
            <w:r w:rsidR="00B322F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2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63,2 </w:t>
            </w:r>
            <w:proofErr w:type="spellStart"/>
            <w:r w:rsidR="00B322F9">
              <w:rPr>
                <w:rFonts w:ascii="Times New Roman" w:eastAsia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B322F9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646CF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D6575B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</w:t>
            </w:r>
          </w:p>
          <w:p w:rsidR="00DB7E01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оперативного управления за муниципальным учреждением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года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№03-006-8. Дополнительное соглашение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03-106-70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65E9C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</w:t>
            </w:r>
            <w:r w:rsidR="00065E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ода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 дого</w:t>
            </w:r>
            <w:r w:rsidR="00160306">
              <w:rPr>
                <w:rFonts w:ascii="Times New Roman" w:eastAsia="Times New Roman" w:hAnsi="Times New Roman" w:cs="Times New Roman"/>
                <w:sz w:val="28"/>
                <w:szCs w:val="28"/>
              </w:rPr>
              <w:t>вору</w:t>
            </w:r>
          </w:p>
          <w:p w:rsidR="00465057" w:rsidRDefault="00160306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 закреплении муниципально</w:t>
            </w:r>
            <w:r w:rsidR="005A3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 имущества на праве оперативного </w:t>
            </w:r>
            <w:r w:rsidR="005A3FD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управления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м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>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№03-006-8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«О закреплении имущест</w:t>
            </w:r>
            <w:r w:rsidR="001603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ва, полученного </w:t>
            </w:r>
          </w:p>
          <w:p w:rsidR="005A3FD3" w:rsidRDefault="00160306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 государствен</w:t>
            </w:r>
            <w:r w:rsidR="005A3FD3">
              <w:rPr>
                <w:rFonts w:ascii="Times New Roman" w:eastAsia="Times New Roman" w:hAnsi="Times New Roman" w:cs="Times New Roman"/>
                <w:sz w:val="28"/>
                <w:szCs w:val="28"/>
              </w:rPr>
              <w:t>ной собственности Республики Татарстан,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102. 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Свидетельство о государственной регистрации права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от 11.02.2015 г.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№ 905413 </w:t>
            </w:r>
          </w:p>
          <w:p w:rsidR="005A3FD3" w:rsidRPr="00B658D0" w:rsidRDefault="005A3FD3" w:rsidP="00663E1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оперативное 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16:44:010105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</w:p>
          <w:p w:rsidR="005A3FD3" w:rsidRPr="00646CF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2472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№16-16/005-16/050/001/</w:t>
            </w:r>
          </w:p>
          <w:p w:rsidR="005A3FD3" w:rsidRPr="007C4B29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2015-692/1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FD3" w:rsidRPr="00C820F1" w:rsidTr="00A1410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FD3" w:rsidRPr="00C820F1" w:rsidTr="00A1410E">
        <w:trPr>
          <w:trHeight w:val="800"/>
          <w:tblCellSpacing w:w="5" w:type="nil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-566804618"/>
            <w:lock w:val="sdtContentLocked"/>
            <w:placeholder>
              <w:docPart w:val="60E7D7C977CF491B9D72D0CD05BEB536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A3FD3" w:rsidRDefault="005A3FD3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2. </w:t>
                </w:r>
              </w:p>
              <w:p w:rsidR="005A3FD3" w:rsidRPr="005823D6" w:rsidRDefault="005A3FD3" w:rsidP="005823D6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1550104641"/>
            <w:lock w:val="sdtContentLocked"/>
            <w:placeholder>
              <w:docPart w:val="60E7D7C977CF491B9D72D0CD05BEB536"/>
            </w:placeholder>
          </w:sdtPr>
          <w:sdtContent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A3FD3" w:rsidRPr="00C820F1" w:rsidRDefault="005A3FD3" w:rsidP="004B5366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 для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организации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питания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обучающихся</w:t>
                </w:r>
              </w:p>
            </w:tc>
          </w:sdtContent>
        </w:sdt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</w:t>
            </w:r>
            <w:r w:rsidR="000E35C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йон,</w:t>
            </w:r>
          </w:p>
          <w:p w:rsidR="005A3FD3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 ул.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 д. 3</w:t>
            </w:r>
          </w:p>
          <w:p w:rsidR="005A3FD3" w:rsidRDefault="005A3FD3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4668" w:rsidRPr="008940CB" w:rsidRDefault="00F04668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Обеденный зал – кухня.</w:t>
            </w: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Площадь    </w:t>
            </w:r>
            <w:r w:rsidR="00B322F9">
              <w:rPr>
                <w:rFonts w:ascii="Times New Roman" w:hAnsi="Times New Roman" w:cs="Times New Roman"/>
                <w:sz w:val="28"/>
                <w:szCs w:val="28"/>
              </w:rPr>
              <w:t>- 351,3</w:t>
            </w:r>
            <w:r w:rsidR="000056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322F9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B322F9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3FD3" w:rsidRPr="00572FD5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646CFC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D6575B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управления за муниципальным учреждением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года 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№03-006-8. Дополнительное соглашение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03-106-70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 дого</w:t>
            </w:r>
            <w:r w:rsidR="00160306">
              <w:rPr>
                <w:rFonts w:ascii="Times New Roman" w:eastAsia="Times New Roman" w:hAnsi="Times New Roman" w:cs="Times New Roman"/>
                <w:sz w:val="28"/>
                <w:szCs w:val="28"/>
              </w:rPr>
              <w:t>вору о закреплении муниципально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 имущества на праве оперативного управления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м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униципальным бюджетным общеобразовательным учреждением «Средняя общеобразовательная школа №1 города Азнакаево»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от 17.08.2007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№03-006-8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  <w:r w:rsidR="00663E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102. </w:t>
            </w: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Свидетельство о государственной регистрации права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11.02.2015 г. </w:t>
            </w:r>
          </w:p>
          <w:p w:rsidR="00663E1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№ 905413 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4D4D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16:44:010105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2472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E12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№16-16/005-16/050/001/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2015-692/1</w:t>
            </w: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FD3" w:rsidRPr="00B658D0" w:rsidRDefault="005A3FD3" w:rsidP="000E35C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FD3" w:rsidRPr="00C820F1" w:rsidTr="00A1410E">
        <w:trPr>
          <w:trHeight w:val="416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4B536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sdt>
      <w:sdtPr>
        <w:rPr>
          <w:rFonts w:ascii="Times New Roman" w:hAnsi="Times New Roman" w:cs="Times New Roman"/>
          <w:sz w:val="28"/>
          <w:szCs w:val="28"/>
        </w:rPr>
        <w:id w:val="102237298"/>
        <w:lock w:val="sdtContentLocked"/>
        <w:placeholder>
          <w:docPart w:val="626AAF50D1994902815EF44522F86E39"/>
        </w:placeholder>
      </w:sdtPr>
      <w:sdtContent>
        <w:p w:rsidR="00C820F1" w:rsidRPr="00C820F1" w:rsidRDefault="00136859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4</w:t>
          </w:r>
          <w:r w:rsidR="00C820F1" w:rsidRPr="00C820F1">
            <w:rPr>
              <w:rFonts w:ascii="Times New Roman" w:hAnsi="Times New Roman" w:cs="Times New Roman"/>
              <w:sz w:val="28"/>
              <w:szCs w:val="28"/>
            </w:rPr>
            <w:t>. Обеспечение образовательного процесса оборудованными учебными</w:t>
          </w:r>
        </w:p>
        <w:p w:rsidR="00C820F1" w:rsidRPr="00C820F1" w:rsidRDefault="00C820F1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lastRenderedPageBreak/>
            <w:t>кабинетами,   объектами  для  проведения  практических  занятий,  объектами</w:t>
          </w:r>
        </w:p>
        <w:p w:rsidR="00C820F1" w:rsidRPr="00C820F1" w:rsidRDefault="00C820F1" w:rsidP="00C820F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 xml:space="preserve">физической культуры и спорта </w:t>
          </w:r>
        </w:p>
      </w:sdtContent>
    </w:sdt>
    <w:p w:rsidR="00C820F1" w:rsidRPr="00C820F1" w:rsidRDefault="00C820F1" w:rsidP="00C820F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0"/>
        <w:gridCol w:w="3249"/>
        <w:gridCol w:w="3119"/>
        <w:gridCol w:w="2977"/>
        <w:gridCol w:w="1984"/>
        <w:gridCol w:w="3686"/>
      </w:tblGrid>
      <w:sdt>
        <w:sdtPr>
          <w:rPr>
            <w:rFonts w:ascii="Times New Roman" w:hAnsi="Times New Roman" w:cs="Times New Roman"/>
            <w:sz w:val="28"/>
            <w:szCs w:val="28"/>
          </w:rPr>
          <w:id w:val="-625390633"/>
          <w:lock w:val="sdtContentLocked"/>
          <w:placeholder>
            <w:docPart w:val="626AAF50D1994902815EF44522F86E39"/>
          </w:placeholder>
        </w:sdtPr>
        <w:sdtContent>
          <w:tr w:rsidR="00F63238" w:rsidRPr="00C820F1" w:rsidTr="00DB7E01">
            <w:trPr>
              <w:trHeight w:val="845"/>
              <w:tblCellSpacing w:w="5" w:type="nil"/>
            </w:trPr>
            <w:tc>
              <w:tcPr>
                <w:tcW w:w="7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п/п </w:t>
                </w:r>
              </w:p>
            </w:tc>
            <w:tc>
              <w:tcPr>
                <w:tcW w:w="32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Вид образования, уровень образования,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профессия,      специальность,   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подвид  дополнительного образования, наименование предмета, дисциплины  (модуля) в соответствии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с учебным        планом</w:t>
                </w:r>
              </w:p>
            </w:tc>
            <w:tc>
              <w:tcPr>
                <w:tcW w:w="3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Наименование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оборудованных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учебных кабинетов,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объектов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для проведения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практических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занятий, объектов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физической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культуры и спорта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с перечнем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основного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оборудования</w:t>
                </w:r>
              </w:p>
            </w:tc>
            <w:tc>
              <w:tcPr>
                <w:tcW w:w="297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Адрес (местоположение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учебных кабинетов,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объектов для проведения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практических занятий,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объектов физической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культуры и спорта (с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указанием номера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помещения в соответствии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с документами бюро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 технической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инвентаризации)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C820F1" w:rsidRDefault="00F63238" w:rsidP="00CE2202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Документ 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основание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возникновения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(указываются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реквизиты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 сроки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действия)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-1109425438"/>
          <w:lock w:val="sdtContentLocked"/>
          <w:placeholder>
            <w:docPart w:val="626AAF50D1994902815EF44522F86E39"/>
          </w:placeholder>
        </w:sdtPr>
        <w:sdtContent>
          <w:tr w:rsidR="00C820F1" w:rsidRPr="00C820F1" w:rsidTr="00DB7E01">
            <w:trPr>
              <w:tblCellSpacing w:w="5" w:type="nil"/>
            </w:trPr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 </w:t>
                </w:r>
              </w:p>
            </w:tc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2           </w:t>
                </w:r>
              </w:p>
            </w:tc>
            <w:tc>
              <w:tcPr>
                <w:tcW w:w="311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3         </w:t>
                </w:r>
              </w:p>
            </w:tc>
            <w:tc>
              <w:tcPr>
                <w:tcW w:w="2977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  4      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  </w:t>
                </w:r>
              </w:p>
            </w:tc>
            <w:tc>
              <w:tcPr>
                <w:tcW w:w="368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820F1" w:rsidRPr="00C820F1" w:rsidRDefault="00C820F1" w:rsidP="000E35CC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6       </w:t>
                </w:r>
              </w:p>
            </w:tc>
          </w:tr>
        </w:sdtContent>
      </w:sdt>
      <w:tr w:rsidR="00F63238" w:rsidRPr="00C820F1" w:rsidTr="00DB7E01">
        <w:trPr>
          <w:trHeight w:val="1080"/>
          <w:tblCellSpacing w:w="5" w:type="nil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-1987540622"/>
            <w:lock w:val="sdtContentLocked"/>
            <w:placeholder>
              <w:docPart w:val="626AAF50D1994902815EF44522F86E39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823D6" w:rsidRDefault="00F63238" w:rsidP="004629BA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1. </w:t>
                </w:r>
              </w:p>
              <w:p w:rsidR="00F63238" w:rsidRPr="005823D6" w:rsidRDefault="00F63238" w:rsidP="005823D6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2004166854"/>
            <w:lock w:val="sdtContentLocked"/>
            <w:placeholder>
              <w:docPart w:val="626AAF50D1994902815EF44522F86E39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Default="00F63238" w:rsidP="004629BA">
                <w:pPr>
                  <w:spacing w:after="0" w:line="240" w:lineRule="auto"/>
                </w:pPr>
                <w:r w:rsidRPr="00FA3135">
                  <w:rPr>
                    <w:rFonts w:ascii="Times New Roman" w:hAnsi="Times New Roman" w:cs="Times New Roman"/>
                    <w:sz w:val="28"/>
                    <w:szCs w:val="28"/>
                  </w:rPr>
                  <w:t>Вид образования, уровень образования, профессия,      специальность,    подвид  дополнительного образования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3238" w:rsidRPr="00C820F1" w:rsidTr="00DB7E01">
        <w:trPr>
          <w:trHeight w:val="691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958026635"/>
            <w:lock w:val="sdtContentLocked"/>
            <w:placeholder>
              <w:docPart w:val="626AAF50D1994902815EF44522F86E39"/>
            </w:placeholder>
          </w:sdtPr>
          <w:sdtContent>
            <w:tc>
              <w:tcPr>
                <w:tcW w:w="32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F63238" w:rsidRPr="00FA3135" w:rsidRDefault="00F63238" w:rsidP="004629BA">
                <w:pPr>
                  <w:spacing w:after="0" w:line="240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Предметы, курсы, дисциплины (модули):</w:t>
                </w:r>
              </w:p>
            </w:tc>
          </w:sdtContent>
        </w:sdt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FD3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C820F1" w:rsidRDefault="005A3FD3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68" w:rsidRDefault="00F04668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5A3FD3" w:rsidRPr="004C7572" w:rsidRDefault="00F04668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Кабинет начальных классов - 7 кабинетов. 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7 шт.; 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–7 шт.; 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>стол учителя –7 шт.;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7 шт.; 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–91 шт.; </w:t>
            </w:r>
          </w:p>
          <w:p w:rsidR="00806C98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 - 182шт; 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>;</w:t>
            </w:r>
          </w:p>
          <w:p w:rsidR="00806C98" w:rsidRPr="004C7572" w:rsidRDefault="00806C98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28 шт.; </w:t>
            </w:r>
          </w:p>
          <w:p w:rsidR="00806C98" w:rsidRPr="00806C98" w:rsidRDefault="00806C98" w:rsidP="00806C9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98" w:rsidRPr="004C7572" w:rsidRDefault="00806C98" w:rsidP="00806C98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806C98" w:rsidRPr="004C7572" w:rsidRDefault="00806C98" w:rsidP="00806C98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806C98" w:rsidRPr="004C7572" w:rsidRDefault="00806C98" w:rsidP="005C55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ты №120, 121, </w:t>
            </w:r>
            <w:r w:rsidR="005C55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125,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251, 253, 254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5C5552">
              <w:rPr>
                <w:rFonts w:ascii="Times New Roman" w:eastAsia="Times New Roman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3" w:rsidRPr="004C7572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01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 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5A3FD3" w:rsidRPr="004C7572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B7E01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465057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5A3FD3" w:rsidRDefault="005A3FD3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 w:rsidR="00DB7E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5A3FD3" w:rsidRPr="004C7572" w:rsidRDefault="005A3FD3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 905413</w:t>
            </w:r>
            <w:r w:rsidR="0046505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 Литературное чтение.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 – 7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- 182шт;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- 182шт;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татарском языке.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182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–7 шт.; 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–7 шт.;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7 шт.; 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–91 шт.; </w:t>
            </w:r>
          </w:p>
          <w:p w:rsidR="00DA75AA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стул ученический - 182шт; 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>;</w:t>
            </w:r>
          </w:p>
          <w:p w:rsidR="00DA75AA" w:rsidRPr="004C7572" w:rsidRDefault="00DA75AA" w:rsidP="00806C98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806C9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806C98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806C98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806C9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№120, 121, 125, 251, 253, 254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Окружающий мир.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Кабинет начальных классов - 7 кабинетов.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Проекционный комплект 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- 182шт;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F0466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ОРКСЭ.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- 182шт;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Актовый зал 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синтезатор – 1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 – 1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гитары – 3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кресла – 272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акустическая установка – 1 шт.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250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ИЗО -1кабинет.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15 шт.; стул ученический - 30шт;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доска меловая – 1 шт.;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423330,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Кабинет начальных классов - 7 кабинетов.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стол учителя –7 шт.;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стул учителя – 7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–91 шт.;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- 182шт; 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28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кабинеты №120, 121, 125, 251, 253, 254, 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Лыжи-пластиковые-2пара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палки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 ботинки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баскетбольный мяч -10 шт.;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 – 9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щит баскетбольный 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мат гимнастический-10шт;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конь гимнастический переменной высоты-1шт; козел-2шт;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скакалки-12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копья метательные -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набивные мячи-5шт;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сетка заградительная-1шт;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стойка для бадминтона передвижная-2шт;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мяч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футзальный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ракетка бадминтона-10 шт.;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стенка гимнастическая-15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F6657C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="00DA75AA"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="00DA75AA"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="00DA75AA"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 – 2 кабинета.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–2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–2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2 шт.;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парты ученические –26 шт.; стул ученический-52шт;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DA75AA" w:rsidRPr="004C7572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меловая- 2шт.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 д. 3</w:t>
            </w:r>
          </w:p>
          <w:p w:rsidR="00DA75AA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339, 340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 – 2 кабинета.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–2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–2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2 шт.;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парты ученические –26 шт.; стул ученический-52шт;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DA75AA" w:rsidRPr="004C7572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меловая- 2шт.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 д. 3</w:t>
            </w:r>
          </w:p>
          <w:p w:rsidR="00DA75AA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339, 340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Проекционный комплект – 4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–4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–4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4 шт.;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–46шт.;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85шт;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16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806C9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кабинеты № 122, 311, 330, 331 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806C9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BB526C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4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–4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стол учителя –4 шт.;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учителя – 4 шт.;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–46шт.;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ученический-85шт;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шкафы – 16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DA75AA" w:rsidRPr="004C7572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кабинеты № 122, 311, 330, 331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BB526C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(англ.)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иностранного языка - 3 кабинета.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 3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–3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- 3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–3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3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30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12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–5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- 48;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3.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кабинет – 1.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Пульт управления – 1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Ученический лингафонный комплект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10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стол-5шт.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поворотные (регулируемые) стулья  - 14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компьютерные столы –4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–5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- 1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шкафы – 4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 – 1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музыкальный центр – 1 шт.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314, 333, 334, 326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BB526C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математики -3 кабинета.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2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–3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комплект– 1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–3 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3 шт.;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ученические–40шт.; 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шкафы – 14 шт.;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ученический-80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2563C9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стенды – 4 шт.;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DA75AA" w:rsidRPr="004C7572" w:rsidRDefault="00DA75AA" w:rsidP="002563C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 – 3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2563C9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Pr="004C7572" w:rsidRDefault="00DA75AA" w:rsidP="002563C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227, 242, 244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и ИКТ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информатики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–13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многофункциональное устройство (принтер, </w:t>
            </w:r>
            <w:r w:rsidRPr="004C7572">
              <w:rPr>
                <w:sz w:val="28"/>
                <w:szCs w:val="28"/>
              </w:rPr>
              <w:lastRenderedPageBreak/>
              <w:t>сканер, копир) -1шт;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компьютерный стол  – 12шт.;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поворотные (регулируемые) стулья -12;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1шт;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тумба-1шт.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12шт; стул ученический - 26шт.;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12шт; стул ученический - 26шт.;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риродоведение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принтер-1шт.;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329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стул учителя-1шт;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принтер-1шт.;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329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униципального имущества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биологии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шт.,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 - 26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вытяжной шкаф ШВ-101-1шт; 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мойка -2шт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423330,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№ 322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регистрации права от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химии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ученические–</w:t>
            </w:r>
            <w:r w:rsidRPr="004C7572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шт</w:t>
            </w:r>
            <w:r w:rsidRPr="004C7572">
              <w:rPr>
                <w:sz w:val="28"/>
                <w:szCs w:val="28"/>
              </w:rPr>
              <w:t xml:space="preserve"> парты лабораторные</w:t>
            </w:r>
            <w:r>
              <w:rPr>
                <w:sz w:val="28"/>
                <w:szCs w:val="28"/>
              </w:rPr>
              <w:t xml:space="preserve"> </w:t>
            </w:r>
            <w:r w:rsidRPr="004C7572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  <w:proofErr w:type="spellStart"/>
            <w:proofErr w:type="gramStart"/>
            <w:r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>;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демонстрационный-1шт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DA75AA" w:rsidRPr="004C7572" w:rsidRDefault="00DA75AA" w:rsidP="00465057">
            <w:pPr>
              <w:pStyle w:val="ConsPlusCell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вытяжной шкаф демонстрационный ШВ 101-1шт;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напольная поворотная для письма мелом и маркером-1,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настенная – 1 шт.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423330,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237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физики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1 шт.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–14 шт.; стул ученический - 28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шт.,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 -1 шт.; 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демонстрационный -1 комплект</w:t>
            </w:r>
          </w:p>
          <w:p w:rsidR="00DA75AA" w:rsidRDefault="00DA75AA" w:rsidP="0098500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DA75AA" w:rsidRPr="004C7572" w:rsidRDefault="00DA75AA" w:rsidP="0098500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F04668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(Музыка и </w:t>
            </w:r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DA75AA" w:rsidRPr="004C7572" w:rsidRDefault="00DA75AA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Актовый зал 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синтезатор – 1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пианино – 1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гитары – 3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кресла – 272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акустическая установка – 1 шт.</w:t>
            </w:r>
          </w:p>
          <w:p w:rsidR="00DA75AA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ИЗО -1кабинет.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–1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–1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учителя – 1 шт.;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парты ученические – 15 шт.; стул ученический - 30шт;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шкафы – 4 шт.; 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доска меловая – 1 шт.;</w:t>
            </w:r>
          </w:p>
          <w:p w:rsidR="00DA75AA" w:rsidRPr="004C7572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250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206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DA75AA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DA75A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№ 337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учреждением «Средняя общеобразовательная школа №1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(труд) 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 обработки ткани -1 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стол-1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манекен 44- 1 </w:t>
            </w:r>
            <w:proofErr w:type="spellStart"/>
            <w:r w:rsidRPr="004C7572">
              <w:rPr>
                <w:sz w:val="28"/>
                <w:szCs w:val="28"/>
              </w:rPr>
              <w:t>шт</w:t>
            </w:r>
            <w:proofErr w:type="spellEnd"/>
            <w:r w:rsidRPr="004C7572">
              <w:rPr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книжка-1шт;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оверлок-1шт;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8 шт.;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ученические стулья – 16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пылесос-1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швейная машина-8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гладильная доска-1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раскройный стол – 1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книжка – 1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меловая доска – 1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утюг-1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кулинарии – 1 кабинет.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плиты –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электрический чайник – 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столы –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холодильник – 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микроволновая печь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–1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табурет -16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вытяжка - 3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кухонной мебели - 3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шкаф – 1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учительский-1шт.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металла  -1 кабинет.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ВС-У-СК-10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</w:t>
            </w:r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инторезный-1шт.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учительский стол – 1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 дерева – 1 кабинет.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деревообрабатывающий-1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ВСт-У-СК-18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заточный-2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станок сверлильный настольный-2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фрезерный по дереву-1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сверлильно-фрезерный-1шт;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вертикально-сверлильный-1шт.;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1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учительский стул -1шт.;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102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№105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105</w:t>
            </w: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Default="00DA75AA" w:rsidP="000E35C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75AA" w:rsidRPr="004C7572" w:rsidRDefault="00DA75AA" w:rsidP="0003760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37609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Default="00DA75AA" w:rsidP="00037609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110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Дополнительное соглашение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ОБЖ -1кабинет.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DA75AA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–15шт.; 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30шт;</w:t>
            </w:r>
          </w:p>
          <w:p w:rsidR="00DA75AA" w:rsidRPr="004C7572" w:rsidRDefault="00DA75AA" w:rsidP="000E35C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DA75AA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C820F1" w:rsidRDefault="00DA75AA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DA75AA" w:rsidRPr="004C7572" w:rsidRDefault="00DA75AA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Лыжи-пластиковые-2пара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палки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 ботинки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баскетбольный мяч -10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 – 9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щит баскетбольный 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мат гимнастический-10шт;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конь гимнастический переменной высоты-1шт; козел-2шт;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1шт;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скакалки-12 шт.;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копья метательные -5шт;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набивные мячи-5шт;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сетка заградительная-1шт;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стойка для бадминтона передвижная-2шт;</w:t>
            </w:r>
          </w:p>
          <w:p w:rsidR="00DA75AA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мяч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футзальный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ракетка бадминтона-10 шт.;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стенка гимнастическая-15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DA75AA" w:rsidRPr="004C7572" w:rsidRDefault="00DA75AA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Pr="004C7572" w:rsidRDefault="00DA75AA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DA75AA" w:rsidRDefault="00DA75AA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DA75AA" w:rsidRPr="004C7572" w:rsidRDefault="00DA75AA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 – 2 кабинета.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–2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–2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2 шт.;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парты ученические –26 шт.; стул ученический-52шт;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меловая- 2шт.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 д. 3</w:t>
            </w:r>
          </w:p>
          <w:p w:rsidR="00720DA0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339, 340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 – 2 кабинета.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Проекционный комплект – 1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–2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–2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2 шт.;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парты ученические –26 шт.; стул ученический-52шт;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меловая- 2шт.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муниципальный район,</w:t>
            </w:r>
          </w:p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 д. 3</w:t>
            </w:r>
          </w:p>
          <w:p w:rsidR="00720DA0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339, 340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4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–4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–4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4 шт.;</w:t>
            </w:r>
          </w:p>
          <w:p w:rsidR="00720DA0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–46шт.;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85шт;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16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кабинеты № 122, 311, 330, 331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BB526C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F6657C">
        <w:trPr>
          <w:trHeight w:val="6784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4 шт.; 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–4 шт.; 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стол учителя –4 шт.;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учителя – 4 шт.;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–46шт.; 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ученический-85шт;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шкафы – 16 шт.; </w:t>
            </w:r>
          </w:p>
          <w:p w:rsidR="00720DA0" w:rsidRPr="00DA75AA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кабинеты № 122, 311, 330, 331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BB526C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иностранного языка - 3 кабинета.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 3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–3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- 3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–3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3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30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12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стенды –5 шт.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 - 48;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3.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кабинет – 1.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Пульт управления – 1 шт.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Ученический лингафонный комплект – 10 шт.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стол-5шт.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поворотные (регулируемые) стулья  - 14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компьютерные столы –4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–5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- 1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шкафы – 4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 – 1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>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музыкальный центр – 1 шт.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314, 333, 334, 326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униципального имущества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BB526C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математики -3 кабинета.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2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компьютер –3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комплект– 1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–3 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3 шт.;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ученические–40шт.; 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шкафы – 14 шт.;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стул ученический-80 </w:t>
            </w:r>
            <w:proofErr w:type="spellStart"/>
            <w:proofErr w:type="gramStart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20DA0" w:rsidRPr="002563C9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 – 3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2563C9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г. Азнакаево, ул. </w:t>
            </w:r>
            <w:proofErr w:type="gramStart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 № 227, 242, 244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регистрации права от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информатики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–13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многофункциональное устройство (принтер, сканер, копир) -1шт;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компьютерный стол  – 12шт.;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поворотные (регулируемые) стулья -12;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1шт;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тумба-1шт.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12шт; стул ученический - 26шт.;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12шт; стул ученический - 26шт.;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шкафы – 4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принтер-1шт.;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329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Дополнительное соглашение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биологии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шт.,</w:t>
            </w:r>
          </w:p>
          <w:p w:rsidR="00720DA0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</w:p>
          <w:p w:rsidR="00720DA0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 - 26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2шт;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вытяжной шкаф ШВ-101-1шт; 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мойка -2шт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423330,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№ 322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химии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720DA0" w:rsidRDefault="00720DA0" w:rsidP="00B922E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ученические–</w:t>
            </w:r>
            <w:r w:rsidRPr="004C7572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шт</w:t>
            </w:r>
            <w:r w:rsidRPr="004C7572">
              <w:rPr>
                <w:sz w:val="28"/>
                <w:szCs w:val="28"/>
              </w:rPr>
              <w:t xml:space="preserve"> парты лабораторные</w:t>
            </w:r>
            <w:r>
              <w:rPr>
                <w:sz w:val="28"/>
                <w:szCs w:val="28"/>
              </w:rPr>
              <w:t xml:space="preserve"> </w:t>
            </w:r>
            <w:r w:rsidRPr="004C7572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</w:p>
          <w:p w:rsidR="00720DA0" w:rsidRDefault="00720DA0" w:rsidP="00B922E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  <w:proofErr w:type="spellStart"/>
            <w:proofErr w:type="gramStart"/>
            <w:r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>;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демонстрационный-1шт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720DA0" w:rsidRPr="004C7572" w:rsidRDefault="00720DA0" w:rsidP="00B922E0">
            <w:pPr>
              <w:pStyle w:val="ConsPlusCell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вытяжной шкаф демонстрационный ШВ 101-1шт;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напольная поворотная для письма мелом и маркером-1,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настенная – 1 шт.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наглядные пособия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237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2563C9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физики -1кабинет.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1 шт.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–14 шт.; стул ученический - 28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</w:t>
            </w:r>
          </w:p>
          <w:p w:rsidR="00720DA0" w:rsidRPr="004C7572" w:rsidRDefault="00720DA0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 -1 шт.; 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демонстрационный -1 комплект</w:t>
            </w:r>
          </w:p>
          <w:p w:rsidR="00720DA0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720DA0" w:rsidRPr="004C7572" w:rsidRDefault="00720DA0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д 3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720DA0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C820F1" w:rsidRDefault="00720DA0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720DA0" w:rsidRPr="004C7572" w:rsidRDefault="00720DA0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Кабинет ИЗО -1кабинет.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–1 шт.; 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–1 шт.; 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стул учителя – 1 шт.;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парты ученические – 15 шт.; стул ученический - 30шт;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шкафы – 4 шт.; 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доска меловая – 1 шт.;</w:t>
            </w:r>
          </w:p>
          <w:p w:rsidR="00720DA0" w:rsidRPr="004C7572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720DA0" w:rsidRPr="00720DA0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, д 3</w:t>
            </w:r>
          </w:p>
          <w:p w:rsidR="00720DA0" w:rsidRPr="004C7572" w:rsidRDefault="00720DA0" w:rsidP="00720D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20DA0">
              <w:rPr>
                <w:rFonts w:ascii="Times New Roman" w:hAnsi="Times New Roman" w:cs="Times New Roman"/>
                <w:sz w:val="28"/>
                <w:szCs w:val="28"/>
              </w:rPr>
              <w:t>кабинет № 337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униципального имущества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720DA0" w:rsidRDefault="00720DA0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720DA0" w:rsidRPr="004C7572" w:rsidRDefault="00720DA0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3A7077" w:rsidRPr="002563C9" w:rsidRDefault="003A7077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обработки ткани -1 кабинет.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lastRenderedPageBreak/>
              <w:t xml:space="preserve">проекционный стол-1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 xml:space="preserve">; манекен 44- 1 </w:t>
            </w:r>
            <w:proofErr w:type="spellStart"/>
            <w:r w:rsidRPr="004C7572">
              <w:rPr>
                <w:sz w:val="28"/>
                <w:szCs w:val="28"/>
              </w:rPr>
              <w:t>шт</w:t>
            </w:r>
            <w:proofErr w:type="spellEnd"/>
            <w:r w:rsidRPr="004C7572">
              <w:rPr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книжка-1шт;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оверлок-1шт;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8 шт.;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ученические стулья – 16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пылесос-1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швейная машина-8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гладильная доска-1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раскройный стол – 1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книжка – 1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меловая доска – 1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утюг-1 шт.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кулинарии – 1 кабинет.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плиты –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электрический чайник – 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столы –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холодильник – 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микроволновая печь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–1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табурет -16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доска меловая-1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вытяжка - 3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кухонной мебели - 3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шкаф – 1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учительский-1шт.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металла  -1 кабинет.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ВС-У-СК-10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</w:t>
            </w:r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инторезный-1шт.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учительский стол – 1 шт.;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 дерева – 1 кабинет.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деревообрабатывающий-1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ВСт-У-СК-18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заточный-2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станок сверлильный настольный-2 </w:t>
            </w:r>
            <w:proofErr w:type="spell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фрезерный по дереву-1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сверлильно-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фрезерный-1шт;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вертикально-сверлильный-1шт.;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1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102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№105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105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110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регистрации права от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3A7077" w:rsidRPr="002563C9" w:rsidRDefault="003A7077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ОБЖ -1кабинет.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3A7077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–15шт.; 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30шт;</w:t>
            </w:r>
          </w:p>
          <w:p w:rsidR="003A7077" w:rsidRPr="004C7572" w:rsidRDefault="003A7077" w:rsidP="00B922E0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F6657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3A7077" w:rsidRPr="002563C9" w:rsidRDefault="003A7077" w:rsidP="000E35CC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3A7077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Лыжи-пластиковые-2пара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палки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 ботинки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баскетбольный мяч -10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 – 9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щит баскетбольный 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мат гимнастический-10шт;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конь гимнастический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переменной высоты-1шт; козел-2шт;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скакалки-12 шт.;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3A7077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копья метательные -5шт;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набивные мячи-5шт;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сетка заградительная-1шт;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стойка для бадминтона передвижная-2шт;</w:t>
            </w:r>
          </w:p>
          <w:p w:rsidR="003A7077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мяч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футзальный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ракетка бадминтона-10 шт.;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стенка гимнастическая-15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B922E0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срок действия – бессрочный.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B922E0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B922E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0E35CC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0E35C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3A7077" w:rsidRPr="00C820F1" w:rsidTr="00DB7E01">
        <w:trPr>
          <w:trHeight w:val="360"/>
          <w:tblCellSpacing w:w="5" w:type="nil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535545265"/>
            <w:lock w:val="sdtContentLocked"/>
            <w:placeholder>
              <w:docPart w:val="2E0865395B5D498087B247A561C647C9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A7077" w:rsidRDefault="003A7077" w:rsidP="004629BA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2.</w:t>
                </w:r>
              </w:p>
              <w:p w:rsidR="003A7077" w:rsidRPr="005823D6" w:rsidRDefault="003A7077" w:rsidP="005823D6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362640481"/>
            <w:lock w:val="sdtContentLocked"/>
            <w:placeholder>
              <w:docPart w:val="2E0865395B5D498087B247A561C647C9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A7077" w:rsidRDefault="003A7077" w:rsidP="004629BA">
                <w:pPr>
                  <w:spacing w:after="0" w:line="240" w:lineRule="auto"/>
                </w:pPr>
                <w:r w:rsidRPr="00FA3135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Вид образования, уровень образования, профессия,      специальность,    подвид  </w:t>
                </w:r>
                <w:r w:rsidRPr="00FA3135">
                  <w:rPr>
                    <w:rFonts w:ascii="Times New Roman" w:hAnsi="Times New Roman" w:cs="Times New Roman"/>
                    <w:sz w:val="28"/>
                    <w:szCs w:val="28"/>
                  </w:rPr>
                  <w:lastRenderedPageBreak/>
                  <w:t>дополнительного образования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077" w:rsidRPr="00C820F1" w:rsidTr="00DB7E0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74909405"/>
            <w:lock w:val="sdtContentLocked"/>
            <w:placeholder>
              <w:docPart w:val="2E0865395B5D498087B247A561C647C9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A7077" w:rsidRPr="00FA3135" w:rsidRDefault="003A7077" w:rsidP="004629BA">
                <w:pPr>
                  <w:spacing w:after="0" w:line="240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Предметы, курсы, дисциплины (модули):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077" w:rsidRPr="00C820F1" w:rsidTr="00DB7E0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Default="00676CC4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Предшкольная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Кабинет начальных классов - 7 кабинетов.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7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–7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зоологический уголок 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–7 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7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–91 шт.; </w:t>
            </w:r>
          </w:p>
          <w:p w:rsidR="003A7077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- 182шт;</w:t>
            </w:r>
            <w:r>
              <w:rPr>
                <w:sz w:val="28"/>
                <w:szCs w:val="28"/>
              </w:rPr>
              <w:t xml:space="preserve">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меловая-7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sz w:val="28"/>
                <w:szCs w:val="28"/>
              </w:rPr>
              <w:t>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28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№120, 121, 125, 251, 253, 254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C1732E" w:rsidRDefault="00676CC4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077">
              <w:rPr>
                <w:rFonts w:ascii="Times New Roman" w:hAnsi="Times New Roman" w:cs="Times New Roman"/>
                <w:sz w:val="28"/>
                <w:szCs w:val="28"/>
              </w:rPr>
              <w:t>«Основы лидерства»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иностранного языка - 1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 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настенный экран – 1 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стул учителя – 1 </w:t>
            </w:r>
            <w:r w:rsidRPr="004C7572">
              <w:rPr>
                <w:sz w:val="28"/>
                <w:szCs w:val="28"/>
              </w:rPr>
              <w:t>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</w:t>
            </w:r>
            <w:r>
              <w:rPr>
                <w:sz w:val="28"/>
                <w:szCs w:val="28"/>
              </w:rPr>
              <w:t>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 –1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 - 16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 – 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кабинет – 1.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Пульт управления – 1 шт.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Ученический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лингафонный комплект – 10 шт.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Лингафонный стол- 5 шт.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поворотные (регулируемые) стулья  - 14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компьютерные столы – 4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–5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- 1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шкафы – 4 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 – 1 </w:t>
            </w:r>
            <w:proofErr w:type="spellStart"/>
            <w:proofErr w:type="gramStart"/>
            <w:r w:rsidRPr="004C7572">
              <w:rPr>
                <w:sz w:val="28"/>
                <w:szCs w:val="28"/>
              </w:rPr>
              <w:t>шт</w:t>
            </w:r>
            <w:proofErr w:type="spellEnd"/>
            <w:proofErr w:type="gramEnd"/>
          </w:p>
          <w:p w:rsidR="003A7077" w:rsidRPr="004C7572" w:rsidRDefault="003A7077" w:rsidP="00065E9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музыкальный центр – 1 шт.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ул. Просторная, д 3</w:t>
            </w: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256</w:t>
            </w: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Default="003A7077" w:rsidP="0089040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</w:t>
            </w:r>
          </w:p>
          <w:p w:rsidR="003A7077" w:rsidRPr="004C7572" w:rsidRDefault="003A7077" w:rsidP="000E35C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ул. Просторная,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  <w:p w:rsidR="003A7077" w:rsidRPr="004C7572" w:rsidRDefault="003A7077" w:rsidP="000E35C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314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520834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“Риторика”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7220FB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– 1 кабинет</w:t>
            </w:r>
            <w:r w:rsidRPr="007220FB">
              <w:rPr>
                <w:sz w:val="28"/>
                <w:szCs w:val="28"/>
              </w:rPr>
              <w:t xml:space="preserve">. 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учителя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–13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стул ученический – 26 </w:t>
            </w:r>
            <w:proofErr w:type="spellStart"/>
            <w:proofErr w:type="gramStart"/>
            <w:r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>; доска меловая-1</w:t>
            </w:r>
            <w:r w:rsidRPr="004C7572">
              <w:rPr>
                <w:sz w:val="28"/>
                <w:szCs w:val="28"/>
              </w:rPr>
              <w:t xml:space="preserve"> </w:t>
            </w:r>
            <w:proofErr w:type="spellStart"/>
            <w:r w:rsidRPr="004C7572">
              <w:rPr>
                <w:sz w:val="28"/>
                <w:szCs w:val="28"/>
              </w:rPr>
              <w:t>шт</w:t>
            </w:r>
            <w:proofErr w:type="spellEnd"/>
            <w:r w:rsidRPr="004C7572">
              <w:rPr>
                <w:sz w:val="28"/>
                <w:szCs w:val="28"/>
              </w:rPr>
              <w:t>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шкафы – 4 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3A7077" w:rsidRPr="009062F3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стенды – </w:t>
            </w:r>
            <w:r>
              <w:rPr>
                <w:sz w:val="28"/>
                <w:szCs w:val="28"/>
              </w:rPr>
              <w:t>2</w:t>
            </w:r>
            <w:r w:rsidRPr="004C7572">
              <w:rPr>
                <w:sz w:val="28"/>
                <w:szCs w:val="28"/>
              </w:rPr>
              <w:t xml:space="preserve"> шт.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Pr="007220FB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 254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520834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C1732E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«От анализа текста к сочинению»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 – 2 кабинета.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–2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</w:t>
            </w:r>
            <w:r w:rsidRPr="004C7572">
              <w:rPr>
                <w:sz w:val="28"/>
                <w:szCs w:val="28"/>
              </w:rPr>
              <w:lastRenderedPageBreak/>
              <w:t xml:space="preserve">комплект 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–2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2 шт.;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–26 шт.; стул ученический-52шт;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8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меловая- 2шт.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 д. 3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кабинеты № 339, 340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520834" w:rsidRDefault="003A7077" w:rsidP="00065E9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C1732E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Баскетбол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Спортзал -1 кабинет</w:t>
            </w:r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типовая спортивная площадка.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Лыжи-пластиковые-21шт; палки лыжные-21шт; ботинки лыжные-21шт;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баскетбольный мяч -10 шт.;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 – 9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щит баскетбольный -2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мат гимнастический-10шт;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конь гимнастический переменной высоты-1шт; козел-2шт;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скакалки-12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копья метательные -5шт; набивные мячи-5шт;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сетка заградительная-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1шт;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стойка для бадминтона передвижная-2шт;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ракетка бадминтона-10 шт.;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стенка гимнастическая-15 </w:t>
            </w:r>
            <w:proofErr w:type="spellStart"/>
            <w:proofErr w:type="gramStart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423330,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от 23.01.2015 г. № 102. 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C1732E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“Сәхнә көзгесе”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зал.</w:t>
            </w:r>
          </w:p>
          <w:p w:rsidR="003A7077" w:rsidRDefault="003A7077" w:rsidP="003213D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синтезатор – 1 шт.</w:t>
            </w:r>
          </w:p>
          <w:p w:rsidR="003A7077" w:rsidRDefault="003A7077" w:rsidP="003213D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 – 1 шт.</w:t>
            </w:r>
          </w:p>
          <w:p w:rsidR="003A7077" w:rsidRDefault="003A7077" w:rsidP="003213D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гитары – 3 шт.</w:t>
            </w:r>
          </w:p>
          <w:p w:rsidR="003A7077" w:rsidRDefault="003A7077" w:rsidP="003213D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кресла – 272 шт.</w:t>
            </w:r>
          </w:p>
          <w:p w:rsidR="003A7077" w:rsidRDefault="003A7077" w:rsidP="003213D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акустическая установка – 1 шт.</w:t>
            </w:r>
          </w:p>
          <w:p w:rsidR="003A7077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стул ученический-30шт; доска меловая 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3213D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3213D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Default="003A7077" w:rsidP="003213D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206</w:t>
            </w:r>
          </w:p>
          <w:p w:rsidR="003A7077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 3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3A7077" w:rsidRPr="00C820F1" w:rsidTr="00DB7E0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C820F1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C4" w:rsidRPr="00676CC4" w:rsidRDefault="00676CC4" w:rsidP="00676CC4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676CC4" w:rsidRDefault="00676CC4" w:rsidP="00676CC4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3A7077" w:rsidRPr="00B27D8F" w:rsidRDefault="00676CC4" w:rsidP="00160306">
            <w:pPr>
              <w:keepNext/>
              <w:keepLines/>
              <w:spacing w:after="0" w:line="240" w:lineRule="auto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3A7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«Мой край»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3A7077" w:rsidRPr="004C7572" w:rsidRDefault="003A7077" w:rsidP="0089040C">
            <w:pPr>
              <w:pStyle w:val="Default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принтер-1шт.; 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423332, Республика Татарстан, </w:t>
            </w:r>
            <w:proofErr w:type="spell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муниципальный район,</w:t>
            </w:r>
          </w:p>
          <w:p w:rsidR="003A7077" w:rsidRPr="004C7572" w:rsidRDefault="003A7077" w:rsidP="0089040C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proofErr w:type="gramStart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Просторная</w:t>
            </w:r>
            <w:proofErr w:type="gramEnd"/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д. 3</w:t>
            </w:r>
          </w:p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329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Pr="004C7572" w:rsidRDefault="003A7077" w:rsidP="0089040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общеобразовательным учреждением «Средняя общеобразовательная школа №1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3A7077" w:rsidRDefault="003A7077" w:rsidP="00DB7E0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3A7077" w:rsidRPr="004C7572" w:rsidRDefault="003A7077" w:rsidP="00DB7E0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</w:tbl>
    <w:p w:rsidR="00C820F1" w:rsidRPr="00C820F1" w:rsidRDefault="00C820F1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530"/>
        <w:gridCol w:w="331"/>
        <w:gridCol w:w="1559"/>
        <w:gridCol w:w="108"/>
        <w:gridCol w:w="388"/>
        <w:gridCol w:w="496"/>
        <w:gridCol w:w="425"/>
        <w:gridCol w:w="3620"/>
        <w:gridCol w:w="4929"/>
      </w:tblGrid>
      <w:tr w:rsidR="005823D6" w:rsidRPr="00FB20F7" w:rsidTr="000E35CC">
        <w:trPr>
          <w:gridAfter w:val="2"/>
          <w:wAfter w:w="8549" w:type="dxa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-1394190075"/>
            <w:lock w:val="contentLocked"/>
            <w:placeholder>
              <w:docPart w:val="C0CE66CE976E46B2BDEF482251770A48"/>
            </w:placeholder>
          </w:sdtPr>
          <w:sdtContent>
            <w:tc>
              <w:tcPr>
                <w:tcW w:w="2400" w:type="dxa"/>
              </w:tcPr>
              <w:p w:rsidR="005823D6" w:rsidRPr="00FB20F7" w:rsidRDefault="005823D6" w:rsidP="000E35CC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Дата заполнения "</w:t>
                </w:r>
              </w:p>
            </w:tc>
          </w:sdtContent>
        </w:sdt>
        <w:tc>
          <w:tcPr>
            <w:tcW w:w="530" w:type="dxa"/>
            <w:tcBorders>
              <w:bottom w:val="single" w:sz="4" w:space="0" w:color="auto"/>
            </w:tcBorders>
          </w:tcPr>
          <w:p w:rsidR="005823D6" w:rsidRPr="00FB20F7" w:rsidRDefault="007C5F01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040165883"/>
            <w:lock w:val="contentLocked"/>
            <w:placeholder>
              <w:docPart w:val="C0CE66CE976E46B2BDEF482251770A48"/>
            </w:placeholder>
          </w:sdtPr>
          <w:sdtContent>
            <w:tc>
              <w:tcPr>
                <w:tcW w:w="331" w:type="dxa"/>
              </w:tcPr>
              <w:p w:rsidR="005823D6" w:rsidRPr="00FB20F7" w:rsidRDefault="005823D6" w:rsidP="000E35CC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" </w:t>
                </w:r>
              </w:p>
            </w:tc>
          </w:sdtContent>
        </w:sdt>
        <w:tc>
          <w:tcPr>
            <w:tcW w:w="1559" w:type="dxa"/>
            <w:tcBorders>
              <w:bottom w:val="single" w:sz="4" w:space="0" w:color="auto"/>
            </w:tcBorders>
          </w:tcPr>
          <w:p w:rsidR="005823D6" w:rsidRPr="00FB20F7" w:rsidRDefault="007C5F01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</w:p>
        </w:tc>
        <w:tc>
          <w:tcPr>
            <w:tcW w:w="496" w:type="dxa"/>
            <w:gridSpan w:val="2"/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1822226320"/>
              <w:lock w:val="contentLocked"/>
              <w:placeholder>
                <w:docPart w:val="C0CE66CE976E46B2BDEF482251770A48"/>
              </w:placeholder>
            </w:sdtPr>
            <w:sdtContent>
              <w:p w:rsidR="005823D6" w:rsidRPr="00FB20F7" w:rsidRDefault="005823D6" w:rsidP="000E35CC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20</w:t>
                </w:r>
              </w:p>
            </w:sdtContent>
          </w:sdt>
        </w:tc>
        <w:tc>
          <w:tcPr>
            <w:tcW w:w="496" w:type="dxa"/>
            <w:tcBorders>
              <w:bottom w:val="single" w:sz="4" w:space="0" w:color="auto"/>
            </w:tcBorders>
          </w:tcPr>
          <w:p w:rsidR="005823D6" w:rsidRPr="007C5F01" w:rsidRDefault="007C5F01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060637754"/>
            <w:lock w:val="contentLocked"/>
            <w:placeholder>
              <w:docPart w:val="C0CE66CE976E46B2BDEF482251770A48"/>
            </w:placeholder>
          </w:sdtPr>
          <w:sdtContent>
            <w:tc>
              <w:tcPr>
                <w:tcW w:w="425" w:type="dxa"/>
              </w:tcPr>
              <w:p w:rsidR="005823D6" w:rsidRPr="00FB20F7" w:rsidRDefault="005823D6" w:rsidP="000E35CC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г.</w:t>
                </w:r>
              </w:p>
            </w:tc>
          </w:sdtContent>
        </w:sdt>
      </w:tr>
      <w:tr w:rsidR="005823D6" w:rsidTr="000E35CC">
        <w:tc>
          <w:tcPr>
            <w:tcW w:w="4928" w:type="dxa"/>
            <w:gridSpan w:val="5"/>
            <w:tcBorders>
              <w:bottom w:val="single" w:sz="4" w:space="0" w:color="auto"/>
            </w:tcBorders>
          </w:tcPr>
          <w:p w:rsidR="001A639F" w:rsidRDefault="00875E77" w:rsidP="000E35CC">
            <w:pPr>
              <w:pStyle w:val="ConsPlusNonformat"/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035855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 </w:t>
            </w:r>
            <w:r w:rsidR="001A639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5823D6" w:rsidRDefault="00035855" w:rsidP="000E35CC">
            <w:pPr>
              <w:pStyle w:val="ConsPlusNonformat"/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Азнакаево»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4929" w:type="dxa"/>
            <w:gridSpan w:val="4"/>
            <w:tcBorders>
              <w:bottom w:val="single" w:sz="4" w:space="0" w:color="auto"/>
            </w:tcBorders>
          </w:tcPr>
          <w:p w:rsidR="005823D6" w:rsidRDefault="005823D6" w:rsidP="000E35C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4929" w:type="dxa"/>
            <w:tcBorders>
              <w:bottom w:val="single" w:sz="4" w:space="0" w:color="auto"/>
            </w:tcBorders>
          </w:tcPr>
          <w:p w:rsidR="001A639F" w:rsidRDefault="001A639F" w:rsidP="000E35CC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639F" w:rsidRDefault="001A639F" w:rsidP="000E35CC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23D6" w:rsidRDefault="00875E77" w:rsidP="000E35CC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Гюзель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Идрисовна</w:t>
            </w:r>
            <w:proofErr w:type="spellEnd"/>
          </w:p>
        </w:tc>
      </w:tr>
      <w:tr w:rsidR="005823D6" w:rsidTr="000E35CC">
        <w:tc>
          <w:tcPr>
            <w:tcW w:w="4928" w:type="dxa"/>
            <w:gridSpan w:val="5"/>
            <w:tcBorders>
              <w:top w:val="single" w:sz="4" w:space="0" w:color="auto"/>
            </w:tcBorders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id w:val="1701520133"/>
              <w:lock w:val="contentLocked"/>
              <w:placeholder>
                <w:docPart w:val="C0CE66CE976E46B2BDEF482251770A48"/>
              </w:placeholder>
            </w:sdtPr>
            <w:sdtContent>
              <w:p w:rsidR="005823D6" w:rsidRDefault="005823D6" w:rsidP="000E35CC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>должность</w:t>
                </w:r>
              </w:p>
              <w:p w:rsidR="005823D6" w:rsidRDefault="005823D6" w:rsidP="000E35CC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sdtContent>
          </w:sdt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738331764"/>
            <w:lock w:val="contentLocked"/>
            <w:placeholder>
              <w:docPart w:val="C0CE66CE976E46B2BDEF482251770A48"/>
            </w:placeholder>
          </w:sdtPr>
          <w:sdtContent>
            <w:tc>
              <w:tcPr>
                <w:tcW w:w="4929" w:type="dxa"/>
                <w:gridSpan w:val="4"/>
                <w:tcBorders>
                  <w:top w:val="single" w:sz="4" w:space="0" w:color="auto"/>
                </w:tcBorders>
              </w:tcPr>
              <w:p w:rsidR="005823D6" w:rsidRDefault="005823D6" w:rsidP="000E35CC">
                <w:pPr>
                  <w:pStyle w:val="ConsPlusNonformat"/>
                  <w:tabs>
                    <w:tab w:val="left" w:pos="315"/>
                    <w:tab w:val="center" w:pos="2320"/>
                  </w:tabs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ab/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ab/>
                  <w:t>п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одпись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18"/>
              <w:szCs w:val="18"/>
            </w:rPr>
            <w:id w:val="-1595780263"/>
            <w:lock w:val="contentLocked"/>
            <w:placeholder>
              <w:docPart w:val="C0CE66CE976E46B2BDEF482251770A48"/>
            </w:placeholder>
          </w:sdtPr>
          <w:sdtContent>
            <w:tc>
              <w:tcPr>
                <w:tcW w:w="4929" w:type="dxa"/>
                <w:tcBorders>
                  <w:top w:val="single" w:sz="4" w:space="0" w:color="auto"/>
                </w:tcBorders>
              </w:tcPr>
              <w:p w:rsidR="005823D6" w:rsidRDefault="005823D6" w:rsidP="000E35CC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фамилия, имя, отчество </w:t>
                </w:r>
              </w:p>
              <w:p w:rsidR="005823D6" w:rsidRDefault="005823D6" w:rsidP="000E35CC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tc>
          </w:sdtContent>
        </w:sdt>
      </w:tr>
    </w:tbl>
    <w:p w:rsidR="004E202A" w:rsidRDefault="00C820F1" w:rsidP="00CE2202">
      <w:pPr>
        <w:pStyle w:val="ConsPlusNonformat"/>
      </w:pPr>
      <w:r w:rsidRPr="00F5220B">
        <w:rPr>
          <w:rFonts w:ascii="Times New Roman" w:hAnsi="Times New Roman" w:cs="Times New Roman"/>
          <w:sz w:val="28"/>
          <w:szCs w:val="28"/>
        </w:rPr>
        <w:t xml:space="preserve">    М.П.</w:t>
      </w:r>
    </w:p>
    <w:sectPr w:rsidR="004E202A" w:rsidSect="001A639F">
      <w:pgSz w:w="16838" w:h="11906" w:orient="landscape"/>
      <w:pgMar w:top="709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A3FD3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67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855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609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5E9C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5CC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79C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6D2E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306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4D1C"/>
    <w:rsid w:val="001A50ED"/>
    <w:rsid w:val="001A5185"/>
    <w:rsid w:val="001A527A"/>
    <w:rsid w:val="001A533F"/>
    <w:rsid w:val="001A56DE"/>
    <w:rsid w:val="001A6176"/>
    <w:rsid w:val="001A639F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6BFA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3C9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281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3FC9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31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D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077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5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8E5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9BA"/>
    <w:rsid w:val="00462BD9"/>
    <w:rsid w:val="00462D6F"/>
    <w:rsid w:val="00462DBB"/>
    <w:rsid w:val="0046300A"/>
    <w:rsid w:val="004635A5"/>
    <w:rsid w:val="00463C0D"/>
    <w:rsid w:val="00463D7A"/>
    <w:rsid w:val="00463DB3"/>
    <w:rsid w:val="0046475C"/>
    <w:rsid w:val="00464B01"/>
    <w:rsid w:val="00464FE1"/>
    <w:rsid w:val="00465057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B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4C2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3D6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3FD3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552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3E12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6CC4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0DA0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5F01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C98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77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40C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06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84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0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5007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49E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10E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0C2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CA6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266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E1C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2F9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20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E0D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5AA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B7E01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547B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7DE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668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57C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0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5823D6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A3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3F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A3FD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%20%20&#1087;&#1077;&#1088;&#1077;&#1086;&#1092;.&#1083;&#1080;&#1094;&#1077;&#1085;&#1079;&#1080;&#1080;\1425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6AAF50D1994902815EF44522F86E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876C65-ED77-4FCE-92FE-7700AFE48ACC}"/>
      </w:docPartPr>
      <w:docPartBody>
        <w:p w:rsidR="00F57BA6" w:rsidRDefault="0006334C">
          <w:pPr>
            <w:pStyle w:val="626AAF50D1994902815EF44522F86E39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C0CE66CE976E46B2BDEF482251770A4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DE0665-0098-456A-93BA-699B09D37F9C}"/>
      </w:docPartPr>
      <w:docPartBody>
        <w:p w:rsidR="00F57BA6" w:rsidRDefault="0006334C">
          <w:pPr>
            <w:pStyle w:val="C0CE66CE976E46B2BDEF482251770A48"/>
          </w:pPr>
          <w:r w:rsidRPr="00670332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B36204EB57488D956A560D4DBD06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44B23C-72FA-413D-9FF3-B2DAC842EF93}"/>
      </w:docPartPr>
      <w:docPartBody>
        <w:p w:rsidR="00F57BA6" w:rsidRDefault="0006334C" w:rsidP="0006334C">
          <w:pPr>
            <w:pStyle w:val="70B36204EB57488D956A560D4DBD067C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14C54926573C4125A35BFE337681E8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36BD90-E78E-4F0E-BFF1-8B4A8DEE6141}"/>
      </w:docPartPr>
      <w:docPartBody>
        <w:p w:rsidR="00F57BA6" w:rsidRDefault="0006334C" w:rsidP="0006334C">
          <w:pPr>
            <w:pStyle w:val="14C54926573C4125A35BFE337681E813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84FCFCB984DC4B6D9126C21F255A495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E9CB21-04D8-465E-8C91-2F6D7C6DD011}"/>
      </w:docPartPr>
      <w:docPartBody>
        <w:p w:rsidR="00F57BA6" w:rsidRDefault="0006334C" w:rsidP="0006334C">
          <w:pPr>
            <w:pStyle w:val="84FCFCB984DC4B6D9126C21F255A4957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E7D7C977CF491B9D72D0CD05BEB5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D9DEC9-CBC2-49AF-AE29-36151B33B7AF}"/>
      </w:docPartPr>
      <w:docPartBody>
        <w:p w:rsidR="00F57BA6" w:rsidRDefault="0006334C" w:rsidP="0006334C">
          <w:pPr>
            <w:pStyle w:val="60E7D7C977CF491B9D72D0CD05BEB536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0865395B5D498087B247A561C647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9088A5-A3E7-4F31-9D85-E084FC95B337}"/>
      </w:docPartPr>
      <w:docPartBody>
        <w:p w:rsidR="00000000" w:rsidRDefault="004B1888" w:rsidP="004B1888">
          <w:pPr>
            <w:pStyle w:val="2E0865395B5D498087B247A561C647C9"/>
          </w:pPr>
          <w:r w:rsidRPr="00EC04CA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334C"/>
    <w:rsid w:val="0006334C"/>
    <w:rsid w:val="004B1888"/>
    <w:rsid w:val="006819D5"/>
    <w:rsid w:val="008D350A"/>
    <w:rsid w:val="009E09CC"/>
    <w:rsid w:val="00A35FB9"/>
    <w:rsid w:val="00A477D1"/>
    <w:rsid w:val="00BD218E"/>
    <w:rsid w:val="00D762BD"/>
    <w:rsid w:val="00F5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B1888"/>
    <w:rPr>
      <w:color w:val="808080"/>
    </w:rPr>
  </w:style>
  <w:style w:type="paragraph" w:customStyle="1" w:styleId="626AAF50D1994902815EF44522F86E39">
    <w:name w:val="626AAF50D1994902815EF44522F86E39"/>
    <w:rsid w:val="00F57BA6"/>
  </w:style>
  <w:style w:type="paragraph" w:customStyle="1" w:styleId="C0CE66CE976E46B2BDEF482251770A48">
    <w:name w:val="C0CE66CE976E46B2BDEF482251770A48"/>
    <w:rsid w:val="00F57BA6"/>
  </w:style>
  <w:style w:type="paragraph" w:customStyle="1" w:styleId="70B36204EB57488D956A560D4DBD067C">
    <w:name w:val="70B36204EB57488D956A560D4DBD067C"/>
    <w:rsid w:val="0006334C"/>
  </w:style>
  <w:style w:type="paragraph" w:customStyle="1" w:styleId="14C54926573C4125A35BFE337681E813">
    <w:name w:val="14C54926573C4125A35BFE337681E813"/>
    <w:rsid w:val="0006334C"/>
  </w:style>
  <w:style w:type="paragraph" w:customStyle="1" w:styleId="84FCFCB984DC4B6D9126C21F255A4957">
    <w:name w:val="84FCFCB984DC4B6D9126C21F255A4957"/>
    <w:rsid w:val="0006334C"/>
  </w:style>
  <w:style w:type="paragraph" w:customStyle="1" w:styleId="60E7D7C977CF491B9D72D0CD05BEB536">
    <w:name w:val="60E7D7C977CF491B9D72D0CD05BEB536"/>
    <w:rsid w:val="0006334C"/>
  </w:style>
  <w:style w:type="paragraph" w:customStyle="1" w:styleId="B0E3C1A7FECC4C7DBD7F7503DD923BDB">
    <w:name w:val="B0E3C1A7FECC4C7DBD7F7503DD923BDB"/>
    <w:rsid w:val="0006334C"/>
  </w:style>
  <w:style w:type="paragraph" w:customStyle="1" w:styleId="E20F67C5126C49E8A8B26E2614715438">
    <w:name w:val="E20F67C5126C49E8A8B26E2614715438"/>
    <w:rsid w:val="00F57BA6"/>
  </w:style>
  <w:style w:type="paragraph" w:customStyle="1" w:styleId="E8EF3E29C91A48B2B0FD8418CF154642">
    <w:name w:val="E8EF3E29C91A48B2B0FD8418CF154642"/>
    <w:rsid w:val="00BD218E"/>
  </w:style>
  <w:style w:type="paragraph" w:customStyle="1" w:styleId="6E33E6DD29124A8CAC44075D4867D57A">
    <w:name w:val="6E33E6DD29124A8CAC44075D4867D57A"/>
    <w:rsid w:val="006819D5"/>
  </w:style>
  <w:style w:type="paragraph" w:customStyle="1" w:styleId="0DFC21B7570F4648A462894DB44039E8">
    <w:name w:val="0DFC21B7570F4648A462894DB44039E8"/>
    <w:rsid w:val="006819D5"/>
  </w:style>
  <w:style w:type="paragraph" w:customStyle="1" w:styleId="A6D9EDFDB1FC4575A0B3F8E0E2003B90">
    <w:name w:val="A6D9EDFDB1FC4575A0B3F8E0E2003B90"/>
    <w:rsid w:val="004B1888"/>
  </w:style>
  <w:style w:type="paragraph" w:customStyle="1" w:styleId="9675597EB38740708178FAE6D773D9E2">
    <w:name w:val="9675597EB38740708178FAE6D773D9E2"/>
    <w:rsid w:val="004B1888"/>
  </w:style>
  <w:style w:type="paragraph" w:customStyle="1" w:styleId="2D31F7BCFCD347CAA13F7D3398867902">
    <w:name w:val="2D31F7BCFCD347CAA13F7D3398867902"/>
    <w:rsid w:val="004B1888"/>
  </w:style>
  <w:style w:type="paragraph" w:customStyle="1" w:styleId="7810AD4B10394D71B5B1AF1866E16CD7">
    <w:name w:val="7810AD4B10394D71B5B1AF1866E16CD7"/>
    <w:rsid w:val="004B1888"/>
  </w:style>
  <w:style w:type="paragraph" w:customStyle="1" w:styleId="C21CF3A14E054049832401D34660111F">
    <w:name w:val="C21CF3A14E054049832401D34660111F"/>
    <w:rsid w:val="004B1888"/>
  </w:style>
  <w:style w:type="paragraph" w:customStyle="1" w:styleId="0EB418779DDA4D7E955D58EF51BD0CFD">
    <w:name w:val="0EB418779DDA4D7E955D58EF51BD0CFD"/>
    <w:rsid w:val="004B1888"/>
  </w:style>
  <w:style w:type="paragraph" w:customStyle="1" w:styleId="419A99BC40694628AE69903F6A08F94F">
    <w:name w:val="419A99BC40694628AE69903F6A08F94F"/>
    <w:rsid w:val="004B1888"/>
  </w:style>
  <w:style w:type="paragraph" w:customStyle="1" w:styleId="1321579BF5DA459D83463AEF95A5CA3E">
    <w:name w:val="1321579BF5DA459D83463AEF95A5CA3E"/>
    <w:rsid w:val="004B1888"/>
  </w:style>
  <w:style w:type="paragraph" w:customStyle="1" w:styleId="EC488E76542E401D99EDDBEF670188CB">
    <w:name w:val="EC488E76542E401D99EDDBEF670188CB"/>
    <w:rsid w:val="004B1888"/>
  </w:style>
  <w:style w:type="paragraph" w:customStyle="1" w:styleId="E245F39848F643A7AEF7DB112623C924">
    <w:name w:val="E245F39848F643A7AEF7DB112623C924"/>
    <w:rsid w:val="004B1888"/>
  </w:style>
  <w:style w:type="paragraph" w:customStyle="1" w:styleId="3A7CFF3697114053A58EF1F0C529E875">
    <w:name w:val="3A7CFF3697114053A58EF1F0C529E875"/>
    <w:rsid w:val="004B1888"/>
  </w:style>
  <w:style w:type="paragraph" w:customStyle="1" w:styleId="D19B627587944D5CA2330E30BDDE65DA">
    <w:name w:val="D19B627587944D5CA2330E30BDDE65DA"/>
    <w:rsid w:val="004B1888"/>
  </w:style>
  <w:style w:type="paragraph" w:customStyle="1" w:styleId="E00A1D5F845C4AAEAC1C8D1AC151B3F3">
    <w:name w:val="E00A1D5F845C4AAEAC1C8D1AC151B3F3"/>
    <w:rsid w:val="004B1888"/>
  </w:style>
  <w:style w:type="paragraph" w:customStyle="1" w:styleId="FD46997265124E729E8685FC8F610EB4">
    <w:name w:val="FD46997265124E729E8685FC8F610EB4"/>
    <w:rsid w:val="004B1888"/>
  </w:style>
  <w:style w:type="paragraph" w:customStyle="1" w:styleId="E258CE4ED0CC457C9A3451837E71B98E">
    <w:name w:val="E258CE4ED0CC457C9A3451837E71B98E"/>
    <w:rsid w:val="004B1888"/>
  </w:style>
  <w:style w:type="paragraph" w:customStyle="1" w:styleId="78617C7DCF6E429F8440523D61C4DBA7">
    <w:name w:val="78617C7DCF6E429F8440523D61C4DBA7"/>
    <w:rsid w:val="004B1888"/>
  </w:style>
  <w:style w:type="paragraph" w:customStyle="1" w:styleId="5BE9CD7208E84AF8893855068405EA2C">
    <w:name w:val="5BE9CD7208E84AF8893855068405EA2C"/>
    <w:rsid w:val="004B1888"/>
  </w:style>
  <w:style w:type="paragraph" w:customStyle="1" w:styleId="74997928D10348B297A31315586621CB">
    <w:name w:val="74997928D10348B297A31315586621CB"/>
    <w:rsid w:val="004B1888"/>
  </w:style>
  <w:style w:type="paragraph" w:customStyle="1" w:styleId="F57FE2CEF9964C27BF87D8DDBDB7990E">
    <w:name w:val="F57FE2CEF9964C27BF87D8DDBDB7990E"/>
    <w:rsid w:val="004B1888"/>
  </w:style>
  <w:style w:type="paragraph" w:customStyle="1" w:styleId="DA7F0CFA9F7544A385A3F7431C98AB86">
    <w:name w:val="DA7F0CFA9F7544A385A3F7431C98AB86"/>
    <w:rsid w:val="004B1888"/>
  </w:style>
  <w:style w:type="paragraph" w:customStyle="1" w:styleId="83CEE040BB3D4ADEA2E9626F8636FE1D">
    <w:name w:val="83CEE040BB3D4ADEA2E9626F8636FE1D"/>
    <w:rsid w:val="004B1888"/>
  </w:style>
  <w:style w:type="paragraph" w:customStyle="1" w:styleId="28D82A47C8C34C179AE378B2B2613FF2">
    <w:name w:val="28D82A47C8C34C179AE378B2B2613FF2"/>
    <w:rsid w:val="004B1888"/>
  </w:style>
  <w:style w:type="paragraph" w:customStyle="1" w:styleId="28B3C0517D6E4B638CACA378D2D1E848">
    <w:name w:val="28B3C0517D6E4B638CACA378D2D1E848"/>
    <w:rsid w:val="004B1888"/>
  </w:style>
  <w:style w:type="paragraph" w:customStyle="1" w:styleId="48489A9C592D4EFA88F2185B6652E6CD">
    <w:name w:val="48489A9C592D4EFA88F2185B6652E6CD"/>
    <w:rsid w:val="004B1888"/>
  </w:style>
  <w:style w:type="paragraph" w:customStyle="1" w:styleId="117211DBEE1E408C933EBFC85FECC117">
    <w:name w:val="117211DBEE1E408C933EBFC85FECC117"/>
    <w:rsid w:val="004B1888"/>
  </w:style>
  <w:style w:type="paragraph" w:customStyle="1" w:styleId="0E5FFBD8CB3343818A25210A6B596597">
    <w:name w:val="0E5FFBD8CB3343818A25210A6B596597"/>
    <w:rsid w:val="004B1888"/>
  </w:style>
  <w:style w:type="paragraph" w:customStyle="1" w:styleId="C004D67321B947D8B57DAADFF11FE78F">
    <w:name w:val="C004D67321B947D8B57DAADFF11FE78F"/>
    <w:rsid w:val="004B1888"/>
  </w:style>
  <w:style w:type="paragraph" w:customStyle="1" w:styleId="53431EBAB278420C96D58ED39B72B027">
    <w:name w:val="53431EBAB278420C96D58ED39B72B027"/>
    <w:rsid w:val="004B1888"/>
  </w:style>
  <w:style w:type="paragraph" w:customStyle="1" w:styleId="2E0865395B5D498087B247A561C647C9">
    <w:name w:val="2E0865395B5D498087B247A561C647C9"/>
    <w:rsid w:val="004B188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7C188-7201-4530-B65D-3F8AD67E8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14251</Template>
  <TotalTime>310</TotalTime>
  <Pages>78</Pages>
  <Words>13106</Words>
  <Characters>74705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2015-07-13T12:46:00Z</cp:lastPrinted>
  <dcterms:created xsi:type="dcterms:W3CDTF">2015-07-01T16:40:00Z</dcterms:created>
  <dcterms:modified xsi:type="dcterms:W3CDTF">2015-07-14T06:44:00Z</dcterms:modified>
</cp:coreProperties>
</file>